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C9228F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B4D2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1F0C93" w:rsidP="0069242B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B5744A">
        <w:rPr>
          <w:b/>
        </w:rPr>
        <w:t xml:space="preserve">       </w:t>
      </w:r>
      <w:r w:rsidR="0069242B">
        <w:rPr>
          <w:b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 xml:space="preserve">ая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>Внести в Закон Прим</w:t>
      </w:r>
      <w:r w:rsidR="0069242B">
        <w:t>орского края от 2 марта 2000 года № 8</w:t>
      </w:r>
      <w:r>
        <w:t xml:space="preserve">2-КЗ </w:t>
      </w:r>
      <w:r w:rsidR="0069242B">
        <w:t xml:space="preserve">         </w:t>
      </w:r>
      <w:r w:rsidR="0069242B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="0069242B">
        <w:t xml:space="preserve"> </w:t>
      </w:r>
      <w:r>
        <w:t xml:space="preserve">(Ведомости </w:t>
      </w:r>
      <w:r w:rsidR="0069242B">
        <w:t xml:space="preserve">Думы Приморского края, 2000, № 55, стр. 2; Ведомости </w:t>
      </w:r>
      <w:r>
        <w:t>Законодательного</w:t>
      </w:r>
      <w:r w:rsidR="0069242B">
        <w:t xml:space="preserve"> Собрания Приморского края, 2001, № 98, стр. 68; 2002, № 107, стр. 33; 2005, № 92</w:t>
      </w:r>
      <w:r w:rsidR="00A00D72">
        <w:t>, стр. 9, № 104, стр. 12; 2009, № 118, стр. 43; 2013, № 55, стр. 58</w:t>
      </w:r>
      <w:r>
        <w:t>) следующие изменения:</w:t>
      </w:r>
    </w:p>
    <w:p w:rsidR="007B6B2F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1)</w:t>
      </w:r>
      <w:r w:rsidR="007B6B2F">
        <w:rPr>
          <w:szCs w:val="28"/>
        </w:rPr>
        <w:t>абзац третий части 2 статьи 5 изложить в следующей редакции:</w:t>
      </w:r>
    </w:p>
    <w:p w:rsidR="007B6B2F" w:rsidRDefault="007B6B2F" w:rsidP="003C3F7D">
      <w:pPr>
        <w:ind w:firstLine="709"/>
        <w:jc w:val="both"/>
        <w:rPr>
          <w:szCs w:val="28"/>
        </w:rPr>
      </w:pPr>
      <w:r>
        <w:rPr>
          <w:szCs w:val="28"/>
        </w:rPr>
        <w:t>"соблюдать нормы и правила в области обеспечения плодородия земель сельскохозяйственного назначения</w:t>
      </w:r>
      <w:proofErr w:type="gramStart"/>
      <w:r w:rsidR="009F1D69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150800" w:rsidRDefault="007B6B2F" w:rsidP="00150800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150800">
        <w:rPr>
          <w:szCs w:val="28"/>
        </w:rPr>
        <w:t>в абзаце пятом статьи 6 после слов "мероприятий в области" дополнить словом "обеспечения".</w:t>
      </w:r>
    </w:p>
    <w:p w:rsidR="00396801" w:rsidRPr="005D4FB5" w:rsidRDefault="00150800" w:rsidP="00150800">
      <w:pPr>
        <w:ind w:firstLine="709"/>
        <w:jc w:val="both"/>
        <w:rPr>
          <w:szCs w:val="28"/>
        </w:rPr>
      </w:pPr>
      <w:r w:rsidRPr="005D4FB5">
        <w:rPr>
          <w:szCs w:val="28"/>
        </w:rPr>
        <w:t xml:space="preserve"> </w:t>
      </w: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</w:t>
      </w:r>
      <w:r w:rsidR="00150800">
        <w:t xml:space="preserve"> в силу с 1 июля 2016 года</w:t>
      </w:r>
      <w:r>
        <w:t>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D24" w:rsidRDefault="00901D24">
      <w:r>
        <w:separator/>
      </w:r>
    </w:p>
  </w:endnote>
  <w:endnote w:type="continuationSeparator" w:id="0">
    <w:p w:rsidR="00901D24" w:rsidRDefault="00901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D24" w:rsidRDefault="00901D24">
      <w:r>
        <w:separator/>
      </w:r>
    </w:p>
  </w:footnote>
  <w:footnote w:type="continuationSeparator" w:id="0">
    <w:p w:rsidR="00901D24" w:rsidRDefault="00901D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6148D"/>
    <w:rsid w:val="0006593E"/>
    <w:rsid w:val="000C18E8"/>
    <w:rsid w:val="000D01AE"/>
    <w:rsid w:val="000D3E51"/>
    <w:rsid w:val="001135DA"/>
    <w:rsid w:val="00150800"/>
    <w:rsid w:val="001D27CE"/>
    <w:rsid w:val="001D7178"/>
    <w:rsid w:val="001F0C93"/>
    <w:rsid w:val="002358BA"/>
    <w:rsid w:val="0032062E"/>
    <w:rsid w:val="00340995"/>
    <w:rsid w:val="00396230"/>
    <w:rsid w:val="00396801"/>
    <w:rsid w:val="003A6AA5"/>
    <w:rsid w:val="003B1D94"/>
    <w:rsid w:val="003B2115"/>
    <w:rsid w:val="003B4D28"/>
    <w:rsid w:val="003C3F7D"/>
    <w:rsid w:val="003E1553"/>
    <w:rsid w:val="0045636B"/>
    <w:rsid w:val="004D5234"/>
    <w:rsid w:val="004E74AB"/>
    <w:rsid w:val="00551DD9"/>
    <w:rsid w:val="005654FA"/>
    <w:rsid w:val="005C1A75"/>
    <w:rsid w:val="005D4FB5"/>
    <w:rsid w:val="005E0FA9"/>
    <w:rsid w:val="005E74F9"/>
    <w:rsid w:val="00675492"/>
    <w:rsid w:val="00687DED"/>
    <w:rsid w:val="0069242B"/>
    <w:rsid w:val="00697659"/>
    <w:rsid w:val="006A5316"/>
    <w:rsid w:val="006D11E8"/>
    <w:rsid w:val="0070566B"/>
    <w:rsid w:val="007B6198"/>
    <w:rsid w:val="007B6B2F"/>
    <w:rsid w:val="007F3BCA"/>
    <w:rsid w:val="00876FA5"/>
    <w:rsid w:val="00901D24"/>
    <w:rsid w:val="009237E8"/>
    <w:rsid w:val="0093102B"/>
    <w:rsid w:val="0094054E"/>
    <w:rsid w:val="00971DC6"/>
    <w:rsid w:val="00982799"/>
    <w:rsid w:val="009F1D69"/>
    <w:rsid w:val="00A00D72"/>
    <w:rsid w:val="00AF062C"/>
    <w:rsid w:val="00AF4F1E"/>
    <w:rsid w:val="00B5744A"/>
    <w:rsid w:val="00BB78A3"/>
    <w:rsid w:val="00BF398D"/>
    <w:rsid w:val="00C06AF3"/>
    <w:rsid w:val="00C9228F"/>
    <w:rsid w:val="00C96F37"/>
    <w:rsid w:val="00D66B99"/>
    <w:rsid w:val="00DB72C1"/>
    <w:rsid w:val="00DD001A"/>
    <w:rsid w:val="00EA3033"/>
    <w:rsid w:val="00EB6F82"/>
    <w:rsid w:val="00EC532D"/>
    <w:rsid w:val="00ED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1</Pages>
  <Words>146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2016-04-12T23:19:00Z</cp:lastPrinted>
  <dcterms:created xsi:type="dcterms:W3CDTF">2016-05-06T00:57:00Z</dcterms:created>
  <dcterms:modified xsi:type="dcterms:W3CDTF">2016-05-06T00:57:00Z</dcterms:modified>
</cp:coreProperties>
</file>