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D9" w:rsidRDefault="00AB05D9" w:rsidP="00AB05D9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2403437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245E9" w:rsidRDefault="0035754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245E9" w:rsidRDefault="00357541">
            <w:pPr>
              <w:jc w:val="right"/>
              <w:rPr>
                <w:szCs w:val="28"/>
              </w:rPr>
            </w:pPr>
            <w:r w:rsidRPr="00D245E9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D245E9" w:rsidRDefault="00B803DE">
            <w:pPr>
              <w:ind w:hanging="107"/>
              <w:rPr>
                <w:szCs w:val="28"/>
              </w:rPr>
            </w:pPr>
            <w:r w:rsidRPr="00D245E9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F136B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D245E9" w:rsidRDefault="004066D5" w:rsidP="00CF136B">
            <w:pPr>
              <w:jc w:val="both"/>
              <w:rPr>
                <w:szCs w:val="28"/>
              </w:rPr>
            </w:pPr>
            <w:r w:rsidRPr="00D245E9">
              <w:rPr>
                <w:szCs w:val="28"/>
              </w:rPr>
              <w:t xml:space="preserve">О проекте закона Приморского края </w:t>
            </w:r>
            <w:r w:rsidR="00D245E9" w:rsidRPr="00D245E9">
              <w:rPr>
                <w:szCs w:val="28"/>
              </w:rPr>
              <w:t xml:space="preserve"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</w:t>
            </w:r>
            <w:r w:rsidR="00CE48D5" w:rsidRPr="00D245E9">
              <w:rPr>
                <w:szCs w:val="28"/>
              </w:rPr>
              <w:t>(</w:t>
            </w:r>
            <w:r w:rsidR="00CF136B" w:rsidRPr="00D245E9">
              <w:rPr>
                <w:szCs w:val="28"/>
              </w:rPr>
              <w:t>второе, третье чтения</w:t>
            </w:r>
            <w:r w:rsidR="00CE48D5" w:rsidRPr="00D245E9">
              <w:rPr>
                <w:szCs w:val="28"/>
              </w:rPr>
              <w:t>)</w:t>
            </w:r>
          </w:p>
        </w:tc>
      </w:tr>
    </w:tbl>
    <w:p w:rsidR="00357541" w:rsidRPr="00D245E9" w:rsidRDefault="00357541" w:rsidP="00C9335B">
      <w:pPr>
        <w:jc w:val="both"/>
        <w:rPr>
          <w:szCs w:val="28"/>
        </w:rPr>
      </w:pPr>
    </w:p>
    <w:p w:rsidR="00CF136B" w:rsidRPr="00D245E9" w:rsidRDefault="00CE48D5" w:rsidP="00CF136B">
      <w:pPr>
        <w:ind w:firstLine="720"/>
        <w:jc w:val="both"/>
        <w:rPr>
          <w:szCs w:val="28"/>
        </w:rPr>
      </w:pPr>
      <w:r w:rsidRPr="00D245E9">
        <w:rPr>
          <w:szCs w:val="28"/>
        </w:rPr>
        <w:t xml:space="preserve">Рассмотрев и обсудив проект закона Приморского края </w:t>
      </w:r>
      <w:r w:rsidR="0097185E">
        <w:rPr>
          <w:szCs w:val="28"/>
        </w:rPr>
        <w:t xml:space="preserve">                        </w:t>
      </w:r>
      <w:bookmarkStart w:id="0" w:name="_GoBack"/>
      <w:bookmarkEnd w:id="0"/>
      <w:r w:rsidR="00D245E9" w:rsidRPr="00D245E9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Pr="00D245E9">
        <w:rPr>
          <w:szCs w:val="28"/>
        </w:rPr>
        <w:t xml:space="preserve">, </w:t>
      </w:r>
      <w:r w:rsidR="00CA75B7">
        <w:rPr>
          <w:szCs w:val="28"/>
        </w:rPr>
        <w:t xml:space="preserve">принятый Законодательным Собранием в первом чтении 30 марта 2016 года и </w:t>
      </w:r>
      <w:r w:rsidR="00CF136B" w:rsidRPr="00D245E9">
        <w:rPr>
          <w:szCs w:val="28"/>
        </w:rPr>
        <w:t>подготовленный к рассмотрен</w:t>
      </w:r>
      <w:r w:rsidR="00CA75B7">
        <w:rPr>
          <w:szCs w:val="28"/>
        </w:rPr>
        <w:t>ию во втором и третьем чтениях</w:t>
      </w:r>
      <w:r w:rsidR="00CF136B" w:rsidRPr="00D245E9">
        <w:rPr>
          <w:szCs w:val="28"/>
        </w:rPr>
        <w:t>, комитет</w:t>
      </w:r>
    </w:p>
    <w:p w:rsidR="00C9335B" w:rsidRPr="00D245E9" w:rsidRDefault="00C9335B" w:rsidP="00C9335B">
      <w:pPr>
        <w:jc w:val="both"/>
        <w:rPr>
          <w:szCs w:val="28"/>
        </w:rPr>
      </w:pPr>
    </w:p>
    <w:p w:rsidR="00357541" w:rsidRPr="00D245E9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D245E9">
        <w:rPr>
          <w:szCs w:val="28"/>
        </w:rPr>
        <w:t>РЕШИЛ:</w:t>
      </w:r>
    </w:p>
    <w:p w:rsidR="00CE48D5" w:rsidRPr="00D245E9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245E9">
        <w:rPr>
          <w:szCs w:val="28"/>
        </w:rPr>
        <w:tab/>
      </w:r>
      <w:r w:rsidR="00CF136B" w:rsidRPr="00D245E9">
        <w:rPr>
          <w:szCs w:val="28"/>
        </w:rPr>
        <w:t>1</w:t>
      </w:r>
      <w:r w:rsidRPr="00D245E9">
        <w:rPr>
          <w:szCs w:val="28"/>
        </w:rPr>
        <w:t xml:space="preserve">.Рассмотреть проект закона Приморского края </w:t>
      </w:r>
      <w:r w:rsidR="00D245E9" w:rsidRPr="00D245E9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Pr="00D245E9">
        <w:rPr>
          <w:szCs w:val="28"/>
        </w:rPr>
        <w:t xml:space="preserve"> в</w:t>
      </w:r>
      <w:r w:rsidR="00CF136B" w:rsidRPr="00D245E9">
        <w:rPr>
          <w:szCs w:val="28"/>
        </w:rPr>
        <w:t>о</w:t>
      </w:r>
      <w:r w:rsidRPr="00D245E9">
        <w:rPr>
          <w:szCs w:val="28"/>
        </w:rPr>
        <w:t xml:space="preserve"> </w:t>
      </w:r>
      <w:r w:rsidR="00CF136B" w:rsidRPr="00D245E9">
        <w:rPr>
          <w:szCs w:val="28"/>
        </w:rPr>
        <w:t>втором и третьем</w:t>
      </w:r>
      <w:r w:rsidRPr="00D245E9">
        <w:rPr>
          <w:szCs w:val="28"/>
        </w:rPr>
        <w:t xml:space="preserve"> чтени</w:t>
      </w:r>
      <w:r w:rsidR="00CF136B" w:rsidRPr="00D245E9">
        <w:rPr>
          <w:szCs w:val="28"/>
        </w:rPr>
        <w:t>ях</w:t>
      </w:r>
      <w:r w:rsidRPr="00D245E9">
        <w:rPr>
          <w:szCs w:val="28"/>
        </w:rPr>
        <w:t xml:space="preserve"> на очередном заседании Законодательного Собрания в </w:t>
      </w:r>
      <w:r w:rsidR="004066D5" w:rsidRPr="00D245E9">
        <w:rPr>
          <w:szCs w:val="28"/>
        </w:rPr>
        <w:t>мае</w:t>
      </w:r>
      <w:r w:rsidRPr="00D245E9">
        <w:rPr>
          <w:szCs w:val="28"/>
        </w:rPr>
        <w:t xml:space="preserve"> 201</w:t>
      </w:r>
      <w:r w:rsidR="004066D5" w:rsidRPr="00D245E9">
        <w:rPr>
          <w:szCs w:val="28"/>
        </w:rPr>
        <w:t>6</w:t>
      </w:r>
      <w:r w:rsidRPr="00D245E9">
        <w:rPr>
          <w:szCs w:val="28"/>
        </w:rPr>
        <w:t xml:space="preserve"> года.</w:t>
      </w: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245E9">
        <w:rPr>
          <w:szCs w:val="28"/>
        </w:rPr>
        <w:tab/>
      </w:r>
      <w:r w:rsidR="00CF136B" w:rsidRPr="00D245E9">
        <w:rPr>
          <w:szCs w:val="28"/>
        </w:rPr>
        <w:t>2</w:t>
      </w:r>
      <w:r w:rsidRPr="00D245E9">
        <w:rPr>
          <w:szCs w:val="28"/>
        </w:rPr>
        <w:t>.Рекомендовать Законодательному Собранию принять указанный законопроект в</w:t>
      </w:r>
      <w:r w:rsidR="002D7E58" w:rsidRPr="00D245E9">
        <w:rPr>
          <w:szCs w:val="28"/>
        </w:rPr>
        <w:t>о</w:t>
      </w:r>
      <w:r w:rsidRPr="00D245E9">
        <w:rPr>
          <w:szCs w:val="28"/>
        </w:rPr>
        <w:t xml:space="preserve"> </w:t>
      </w:r>
      <w:r w:rsidR="002D7E58" w:rsidRPr="00D245E9">
        <w:rPr>
          <w:szCs w:val="28"/>
        </w:rPr>
        <w:t>втором и третьем</w:t>
      </w:r>
      <w:r w:rsidRPr="00D245E9">
        <w:rPr>
          <w:szCs w:val="28"/>
        </w:rPr>
        <w:t xml:space="preserve"> чтени</w:t>
      </w:r>
      <w:r w:rsidR="002D7E58" w:rsidRPr="00D245E9">
        <w:rPr>
          <w:szCs w:val="28"/>
        </w:rPr>
        <w:t>ях</w:t>
      </w:r>
      <w:r w:rsidRPr="00D245E9">
        <w:rPr>
          <w:szCs w:val="28"/>
        </w:rPr>
        <w:t>.</w:t>
      </w: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245E9">
        <w:rPr>
          <w:szCs w:val="28"/>
        </w:rPr>
        <w:tab/>
      </w:r>
      <w:r w:rsidR="00CF136B" w:rsidRPr="00D245E9">
        <w:rPr>
          <w:szCs w:val="28"/>
        </w:rPr>
        <w:t>3</w:t>
      </w:r>
      <w:r w:rsidRPr="00D245E9">
        <w:rPr>
          <w:szCs w:val="28"/>
        </w:rPr>
        <w:t xml:space="preserve">.Поручить </w:t>
      </w:r>
      <w:r w:rsidR="00D245E9" w:rsidRPr="00D245E9">
        <w:rPr>
          <w:szCs w:val="28"/>
        </w:rPr>
        <w:t>Зотову Е.А.</w:t>
      </w:r>
      <w:r w:rsidRPr="00D245E9">
        <w:rPr>
          <w:szCs w:val="28"/>
        </w:rPr>
        <w:t xml:space="preserve">, </w:t>
      </w:r>
      <w:r w:rsidR="005F67D9" w:rsidRPr="00D245E9">
        <w:rPr>
          <w:szCs w:val="28"/>
        </w:rPr>
        <w:t>председател</w:t>
      </w:r>
      <w:r w:rsidR="00D245E9" w:rsidRPr="00D245E9">
        <w:rPr>
          <w:szCs w:val="28"/>
        </w:rPr>
        <w:t>ю</w:t>
      </w:r>
      <w:r w:rsidR="005F67D9" w:rsidRPr="00D245E9">
        <w:rPr>
          <w:szCs w:val="28"/>
        </w:rPr>
        <w:t xml:space="preserve"> комитета Законодательного Собрания по </w:t>
      </w:r>
      <w:proofErr w:type="gramStart"/>
      <w:r w:rsidR="005F67D9" w:rsidRPr="00D245E9">
        <w:rPr>
          <w:szCs w:val="28"/>
        </w:rPr>
        <w:t>продовольственной</w:t>
      </w:r>
      <w:proofErr w:type="gramEnd"/>
      <w:r w:rsidR="005F67D9" w:rsidRPr="00D245E9">
        <w:rPr>
          <w:szCs w:val="28"/>
        </w:rPr>
        <w:t xml:space="preserve"> политике и природопользованию</w:t>
      </w:r>
      <w:r w:rsidRPr="00D245E9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245E9">
        <w:rPr>
          <w:szCs w:val="28"/>
        </w:rPr>
        <w:lastRenderedPageBreak/>
        <w:tab/>
      </w:r>
      <w:r w:rsidR="00CF136B" w:rsidRPr="00D245E9">
        <w:rPr>
          <w:szCs w:val="28"/>
        </w:rPr>
        <w:t>4</w:t>
      </w:r>
      <w:r w:rsidRPr="00D245E9">
        <w:rPr>
          <w:szCs w:val="28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D245E9" w:rsidRPr="00D245E9" w:rsidRDefault="00D245E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245E9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245E9" w:rsidRDefault="00D245E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AB05D9" w:rsidRPr="00D245E9">
        <w:rPr>
          <w:szCs w:val="28"/>
        </w:rPr>
        <w:t>Е.А. Зотов</w:t>
      </w:r>
    </w:p>
    <w:sectPr w:rsidR="00CE48D5" w:rsidRPr="00D245E9" w:rsidSect="000B7B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91" w:rsidRDefault="000B7B9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91" w:rsidRDefault="000B7B9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91" w:rsidRDefault="000B7B9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91" w:rsidRDefault="000B7B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046409"/>
      <w:docPartObj>
        <w:docPartGallery w:val="Page Numbers (Top of Page)"/>
        <w:docPartUnique/>
      </w:docPartObj>
    </w:sdtPr>
    <w:sdtEndPr/>
    <w:sdtContent>
      <w:p w:rsidR="000B7B91" w:rsidRDefault="000B7B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85E">
          <w:rPr>
            <w:noProof/>
          </w:rPr>
          <w:t>2</w:t>
        </w:r>
        <w:r>
          <w:fldChar w:fldCharType="end"/>
        </w:r>
      </w:p>
    </w:sdtContent>
  </w:sdt>
  <w:p w:rsidR="000B7B91" w:rsidRDefault="000B7B9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91" w:rsidRDefault="000B7B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B7B91"/>
    <w:rsid w:val="00126DE4"/>
    <w:rsid w:val="00160F97"/>
    <w:rsid w:val="0020003C"/>
    <w:rsid w:val="002D7E58"/>
    <w:rsid w:val="00357541"/>
    <w:rsid w:val="003F2358"/>
    <w:rsid w:val="004066D5"/>
    <w:rsid w:val="00461E2B"/>
    <w:rsid w:val="005F67D9"/>
    <w:rsid w:val="007128C1"/>
    <w:rsid w:val="0097185E"/>
    <w:rsid w:val="00994E3D"/>
    <w:rsid w:val="009E5CD9"/>
    <w:rsid w:val="00A0148A"/>
    <w:rsid w:val="00A8494E"/>
    <w:rsid w:val="00AB05D9"/>
    <w:rsid w:val="00B803DE"/>
    <w:rsid w:val="00BE16C2"/>
    <w:rsid w:val="00C9335B"/>
    <w:rsid w:val="00C958B6"/>
    <w:rsid w:val="00CA75B7"/>
    <w:rsid w:val="00CE48D5"/>
    <w:rsid w:val="00CF136B"/>
    <w:rsid w:val="00D245E9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0B7B9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0B7B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32</TotalTime>
  <Pages>2</Pages>
  <Words>182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15</cp:revision>
  <cp:lastPrinted>2015-08-19T23:04:00Z</cp:lastPrinted>
  <dcterms:created xsi:type="dcterms:W3CDTF">2015-03-12T00:21:00Z</dcterms:created>
  <dcterms:modified xsi:type="dcterms:W3CDTF">2016-05-06T00:07:00Z</dcterms:modified>
</cp:coreProperties>
</file>