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28393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7534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7534C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024F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534C" w:rsidRPr="00F7534C">
              <w:rPr>
                <w:szCs w:val="28"/>
              </w:rPr>
              <w:t>248</w:t>
            </w:r>
            <w:r w:rsidR="005024FD">
              <w:rPr>
                <w:szCs w:val="28"/>
              </w:rPr>
              <w:t>8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7534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534C" w:rsidP="00F7534C">
            <w:pPr>
              <w:ind w:left="-108"/>
              <w:jc w:val="both"/>
            </w:pPr>
            <w:r>
              <w:t xml:space="preserve">О Законе Приморского края "О государственной поддержке </w:t>
            </w:r>
            <w:proofErr w:type="spellStart"/>
            <w:proofErr w:type="gramStart"/>
            <w:r>
              <w:t>граж</w:t>
            </w:r>
            <w:proofErr w:type="spellEnd"/>
            <w:r>
              <w:t>-дан</w:t>
            </w:r>
            <w:proofErr w:type="gramEnd"/>
            <w:r>
              <w:t xml:space="preserve">, жилые помещения которых признаны непригодными для проживания в результате </w:t>
            </w:r>
            <w:proofErr w:type="spellStart"/>
            <w:r>
              <w:t>чрезвы</w:t>
            </w:r>
            <w:proofErr w:type="spellEnd"/>
            <w:r>
              <w:t>-чайной ситуации, вызванной ливневыми дождями на территории Приморского края 20-30 августа 2015 года"</w:t>
            </w:r>
          </w:p>
          <w:p w:rsidR="000B3FB2" w:rsidRPr="00F7534C" w:rsidRDefault="000B3FB2" w:rsidP="0094344A">
            <w:pPr>
              <w:ind w:left="-108"/>
              <w:jc w:val="both"/>
            </w:pPr>
          </w:p>
        </w:tc>
      </w:tr>
    </w:tbl>
    <w:p w:rsidR="00F7534C" w:rsidRPr="00F2794F" w:rsidRDefault="00F7534C" w:rsidP="00F7534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F7534C" w:rsidRPr="00F2794F" w:rsidRDefault="00F7534C" w:rsidP="00F7534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534C" w:rsidRPr="00F2794F" w:rsidRDefault="00F7534C" w:rsidP="00F753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7534C" w:rsidRPr="00F2794F" w:rsidRDefault="00F7534C" w:rsidP="00F7534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534C" w:rsidRDefault="00F7534C" w:rsidP="00F753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Закон Приморского края "</w:t>
      </w:r>
      <w:r w:rsidRPr="00EA2A73">
        <w:rPr>
          <w:szCs w:val="28"/>
        </w:rPr>
        <w:t>О государственной поддержке граждан, жилые помещения которых</w:t>
      </w:r>
      <w:r>
        <w:rPr>
          <w:szCs w:val="28"/>
        </w:rPr>
        <w:t xml:space="preserve"> </w:t>
      </w:r>
      <w:r w:rsidRPr="00EA2A73">
        <w:rPr>
          <w:szCs w:val="28"/>
        </w:rPr>
        <w:t>признаны непригодными для проживания в результате чрезвычайной</w:t>
      </w:r>
      <w:r>
        <w:rPr>
          <w:szCs w:val="28"/>
        </w:rPr>
        <w:t xml:space="preserve"> </w:t>
      </w:r>
      <w:r w:rsidRPr="00EA2A73">
        <w:rPr>
          <w:szCs w:val="28"/>
        </w:rPr>
        <w:t>ситуации, вызванной ливневыми дождями на территории</w:t>
      </w:r>
      <w:r>
        <w:rPr>
          <w:szCs w:val="28"/>
        </w:rPr>
        <w:t xml:space="preserve"> </w:t>
      </w:r>
      <w:r w:rsidRPr="00EA2A73">
        <w:rPr>
          <w:szCs w:val="28"/>
        </w:rPr>
        <w:t>Приморского края 20-30 августа 2015 года</w:t>
      </w:r>
      <w:r>
        <w:rPr>
          <w:szCs w:val="28"/>
        </w:rPr>
        <w:t>".</w:t>
      </w:r>
    </w:p>
    <w:p w:rsidR="00F7534C" w:rsidRDefault="00F7534C" w:rsidP="00F7534C">
      <w:pPr>
        <w:autoSpaceDE w:val="0"/>
        <w:autoSpaceDN w:val="0"/>
        <w:adjustRightInd w:val="0"/>
        <w:jc w:val="both"/>
        <w:rPr>
          <w:szCs w:val="28"/>
        </w:rPr>
      </w:pPr>
    </w:p>
    <w:p w:rsidR="00F7534C" w:rsidRDefault="00F7534C" w:rsidP="00F7534C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371E5">
        <w:rPr>
          <w:color w:val="000000"/>
        </w:rPr>
        <w:t>2.</w:t>
      </w:r>
      <w:r>
        <w:rPr>
          <w:szCs w:val="28"/>
        </w:rPr>
        <w:t>Направить указанный Закон Губернатору Приморского края для обнародования.</w:t>
      </w:r>
    </w:p>
    <w:p w:rsidR="00F7534C" w:rsidRDefault="00F7534C" w:rsidP="00F7534C">
      <w:pPr>
        <w:ind w:firstLine="709"/>
        <w:jc w:val="both"/>
        <w:rPr>
          <w:color w:val="000000"/>
        </w:rPr>
      </w:pPr>
    </w:p>
    <w:p w:rsidR="00F7534C" w:rsidRDefault="00F7534C" w:rsidP="00F7534C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F7534C" w:rsidRDefault="00F7534C" w:rsidP="00F753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7534C" w:rsidRDefault="00F7534C" w:rsidP="00F753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7534C" w:rsidRPr="00F2794F" w:rsidRDefault="00F7534C" w:rsidP="00F753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7534C" w:rsidRPr="00F2794F" w:rsidRDefault="00F7534C" w:rsidP="00F753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F7534C" w:rsidRDefault="00F7534C" w:rsidP="00F753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BD1" w:rsidRDefault="00D14BD1">
      <w:r>
        <w:separator/>
      </w:r>
    </w:p>
  </w:endnote>
  <w:endnote w:type="continuationSeparator" w:id="0">
    <w:p w:rsidR="00D14BD1" w:rsidRDefault="00D14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BD1" w:rsidRDefault="00D14BD1">
      <w:r>
        <w:separator/>
      </w:r>
    </w:p>
  </w:footnote>
  <w:footnote w:type="continuationSeparator" w:id="0">
    <w:p w:rsidR="00D14BD1" w:rsidRDefault="00D14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534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24FD"/>
    <w:rsid w:val="005A6019"/>
    <w:rsid w:val="005E6130"/>
    <w:rsid w:val="006813A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4BD1"/>
    <w:rsid w:val="00DF01B2"/>
    <w:rsid w:val="00E93A7F"/>
    <w:rsid w:val="00EF502B"/>
    <w:rsid w:val="00F7534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7534C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2016-04-27T07:39:00Z</cp:lastPrinted>
  <dcterms:created xsi:type="dcterms:W3CDTF">2016-04-27T07:35:00Z</dcterms:created>
  <dcterms:modified xsi:type="dcterms:W3CDTF">2016-04-27T07:39:00Z</dcterms:modified>
</cp:coreProperties>
</file>