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14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36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E3649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3649" w:rsidRPr="00FE3649">
              <w:rPr>
                <w:szCs w:val="28"/>
              </w:rPr>
              <w:t>2481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3649" w:rsidP="0094344A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EF623E">
              <w:rPr>
                <w:szCs w:val="28"/>
              </w:rPr>
              <w:t>№ 999422-6 "О внесении изменений в статью 149 части второй Налогового кодекса Российской Федерации"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E3649" w:rsidRPr="00EF623E" w:rsidRDefault="00FE3649" w:rsidP="00FE3649">
      <w:pPr>
        <w:ind w:firstLine="709"/>
        <w:jc w:val="both"/>
        <w:rPr>
          <w:szCs w:val="24"/>
        </w:rPr>
      </w:pPr>
      <w:r w:rsidRPr="00EF623E">
        <w:t xml:space="preserve">Рассмотрев и обсудив проект федерального закона </w:t>
      </w:r>
      <w:r w:rsidRPr="00EF623E">
        <w:rPr>
          <w:szCs w:val="28"/>
        </w:rPr>
        <w:t>№ 999422-6 "О внесении изменений в статью 149 части второй Налогового кодекса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</w:p>
    <w:p w:rsidR="00FE3649" w:rsidRPr="00EF623E" w:rsidRDefault="00FE3649" w:rsidP="00FE3649">
      <w:pPr>
        <w:jc w:val="both"/>
        <w:rPr>
          <w:szCs w:val="24"/>
        </w:rPr>
      </w:pPr>
    </w:p>
    <w:p w:rsidR="00FE3649" w:rsidRPr="00EF623E" w:rsidRDefault="00FE3649" w:rsidP="00FE3649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FE3649" w:rsidRPr="00EF623E" w:rsidRDefault="00FE3649" w:rsidP="00FE3649">
      <w:pPr>
        <w:jc w:val="both"/>
        <w:rPr>
          <w:szCs w:val="24"/>
        </w:rPr>
      </w:pPr>
    </w:p>
    <w:p w:rsidR="00FE3649" w:rsidRPr="00931442" w:rsidRDefault="00FE3649" w:rsidP="00FE3649">
      <w:pPr>
        <w:jc w:val="both"/>
        <w:rPr>
          <w:szCs w:val="24"/>
        </w:rPr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EF623E">
        <w:rPr>
          <w:szCs w:val="28"/>
        </w:rPr>
        <w:t>№ 999422-6 "О внесении изменений в статью 149 части второй Налогового кодекса Российской Федерации"</w:t>
      </w:r>
      <w:r w:rsidRPr="00EF623E">
        <w:t>.</w:t>
      </w:r>
    </w:p>
    <w:p w:rsidR="00FE3649" w:rsidRPr="00931442" w:rsidRDefault="00FE3649" w:rsidP="00FE3649">
      <w:pPr>
        <w:jc w:val="both"/>
        <w:rPr>
          <w:szCs w:val="24"/>
        </w:rPr>
      </w:pPr>
    </w:p>
    <w:p w:rsidR="00FE3649" w:rsidRPr="00931442" w:rsidRDefault="00FE3649" w:rsidP="00FE3649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FE3649" w:rsidRPr="00931442" w:rsidRDefault="00FE3649" w:rsidP="00FE3649">
      <w:pPr>
        <w:ind w:firstLine="709"/>
        <w:jc w:val="both"/>
        <w:rPr>
          <w:szCs w:val="24"/>
        </w:rPr>
      </w:pPr>
    </w:p>
    <w:p w:rsidR="00FE3649" w:rsidRDefault="00FE3649" w:rsidP="00FE3649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FE3649" w:rsidRDefault="00FE3649" w:rsidP="00FE3649">
      <w:pPr>
        <w:jc w:val="both"/>
      </w:pPr>
      <w:bookmarkStart w:id="0" w:name="_GoBack"/>
      <w:bookmarkEnd w:id="0"/>
    </w:p>
    <w:p w:rsidR="00FE3649" w:rsidRDefault="00FE3649" w:rsidP="00FE3649">
      <w:pPr>
        <w:jc w:val="both"/>
      </w:pPr>
    </w:p>
    <w:p w:rsidR="00FE3649" w:rsidRDefault="00FE3649" w:rsidP="00FE3649">
      <w:pPr>
        <w:jc w:val="both"/>
      </w:pPr>
    </w:p>
    <w:p w:rsidR="00FE3649" w:rsidRDefault="00FE3649" w:rsidP="00FE3649">
      <w:pPr>
        <w:jc w:val="both"/>
      </w:pPr>
      <w:r>
        <w:t>Председатель</w:t>
      </w:r>
    </w:p>
    <w:p w:rsidR="00FE3649" w:rsidRDefault="00FE3649" w:rsidP="00FE364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15" w:rsidRDefault="006C3515">
      <w:r>
        <w:separator/>
      </w:r>
    </w:p>
  </w:endnote>
  <w:endnote w:type="continuationSeparator" w:id="0">
    <w:p w:rsidR="006C3515" w:rsidRDefault="006C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15" w:rsidRDefault="006C3515">
      <w:r>
        <w:separator/>
      </w:r>
    </w:p>
  </w:footnote>
  <w:footnote w:type="continuationSeparator" w:id="0">
    <w:p w:rsidR="006C3515" w:rsidRDefault="006C3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364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3515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2016-04-27T23:38:00Z</cp:lastPrinted>
  <dcterms:created xsi:type="dcterms:W3CDTF">2016-04-27T23:38:00Z</dcterms:created>
  <dcterms:modified xsi:type="dcterms:W3CDTF">2016-04-27T23:39:00Z</dcterms:modified>
</cp:coreProperties>
</file>