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397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E534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E534D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534D" w:rsidRPr="009E534D">
              <w:rPr>
                <w:szCs w:val="28"/>
              </w:rPr>
              <w:t>2478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34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534D" w:rsidP="0094344A">
            <w:pPr>
              <w:ind w:left="-108"/>
              <w:jc w:val="both"/>
            </w:pPr>
            <w:r w:rsidRPr="009E534D">
              <w:rPr>
                <w:bCs/>
                <w:szCs w:val="28"/>
              </w:rPr>
              <w:t xml:space="preserve">О внесении изменения в постановление Законодательного Собрания Приморского края от 24.02.2016 № 2391 "О </w:t>
            </w:r>
            <w:proofErr w:type="gramStart"/>
            <w:r w:rsidRPr="009E534D">
              <w:rPr>
                <w:bCs/>
                <w:szCs w:val="28"/>
              </w:rPr>
              <w:t>Положении</w:t>
            </w:r>
            <w:proofErr w:type="gramEnd"/>
            <w:r w:rsidRPr="009E534D">
              <w:rPr>
                <w:bCs/>
                <w:szCs w:val="28"/>
              </w:rPr>
              <w:t xml:space="preserve"> об основаниях и порядке сообщения депутатом </w:t>
            </w:r>
            <w:proofErr w:type="spellStart"/>
            <w:r w:rsidRPr="009E534D">
              <w:rPr>
                <w:bCs/>
                <w:szCs w:val="28"/>
              </w:rPr>
              <w:t>Законо</w:t>
            </w:r>
            <w:proofErr w:type="spellEnd"/>
            <w:r>
              <w:rPr>
                <w:bCs/>
                <w:szCs w:val="28"/>
              </w:rPr>
              <w:t>-</w:t>
            </w:r>
            <w:r w:rsidRPr="009E534D">
              <w:rPr>
                <w:bCs/>
                <w:szCs w:val="28"/>
              </w:rPr>
              <w:t>дательного Собрания При-морского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  <w:p w:rsidR="000B3FB2" w:rsidRPr="009E534D" w:rsidRDefault="000B3FB2" w:rsidP="0094344A">
            <w:pPr>
              <w:ind w:left="-108"/>
              <w:jc w:val="both"/>
            </w:pPr>
          </w:p>
        </w:tc>
      </w:tr>
    </w:tbl>
    <w:p w:rsidR="009E534D" w:rsidRPr="009E534D" w:rsidRDefault="009E534D" w:rsidP="009E534D">
      <w:pPr>
        <w:ind w:firstLine="720"/>
        <w:rPr>
          <w:szCs w:val="28"/>
        </w:rPr>
      </w:pPr>
      <w:r w:rsidRPr="009E534D">
        <w:rPr>
          <w:szCs w:val="28"/>
        </w:rPr>
        <w:t xml:space="preserve">Законодательное Собрание Приморского края </w:t>
      </w:r>
    </w:p>
    <w:p w:rsidR="009E534D" w:rsidRPr="009E534D" w:rsidRDefault="009E534D" w:rsidP="009E534D">
      <w:pPr>
        <w:rPr>
          <w:szCs w:val="28"/>
        </w:rPr>
      </w:pPr>
    </w:p>
    <w:p w:rsidR="009E534D" w:rsidRPr="009E534D" w:rsidRDefault="009E534D" w:rsidP="009E534D">
      <w:pPr>
        <w:rPr>
          <w:szCs w:val="28"/>
        </w:rPr>
      </w:pPr>
      <w:r w:rsidRPr="009E534D">
        <w:rPr>
          <w:szCs w:val="28"/>
        </w:rPr>
        <w:t>ПОСТАНОВЛЯЕТ:</w:t>
      </w:r>
    </w:p>
    <w:p w:rsidR="009E534D" w:rsidRPr="009E534D" w:rsidRDefault="009E534D" w:rsidP="009E534D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E534D" w:rsidRPr="009E534D" w:rsidRDefault="009E534D" w:rsidP="009E534D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bookmarkStart w:id="0" w:name="_GoBack"/>
      <w:bookmarkEnd w:id="0"/>
      <w:r w:rsidRPr="009E534D">
        <w:rPr>
          <w:szCs w:val="28"/>
        </w:rPr>
        <w:t xml:space="preserve">1.Внести в </w:t>
      </w:r>
      <w:r w:rsidRPr="009E534D">
        <w:t xml:space="preserve">постановление Законодательного Собрания Приморского края от 24.02.2016 № 2391 "О </w:t>
      </w:r>
      <w:hyperlink r:id="rId8" w:history="1">
        <w:proofErr w:type="gramStart"/>
        <w:r w:rsidRPr="009E534D">
          <w:rPr>
            <w:szCs w:val="28"/>
          </w:rPr>
          <w:t>Положени</w:t>
        </w:r>
      </w:hyperlink>
      <w:r w:rsidRPr="009E534D">
        <w:t>и</w:t>
      </w:r>
      <w:proofErr w:type="gramEnd"/>
      <w:r w:rsidRPr="009E534D">
        <w:rPr>
          <w:szCs w:val="28"/>
        </w:rPr>
        <w:t xml:space="preserve"> </w:t>
      </w:r>
      <w:r w:rsidRPr="009E534D">
        <w:rPr>
          <w:bCs/>
          <w:szCs w:val="28"/>
        </w:rPr>
        <w:t>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 (Ведомости Законодательного Собрания Приморского края, 2016, № 149,                 стр. 98) следующее изменение:</w:t>
      </w:r>
    </w:p>
    <w:p w:rsidR="009E534D" w:rsidRPr="009E534D" w:rsidRDefault="009E534D" w:rsidP="009E534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E534D">
        <w:rPr>
          <w:szCs w:val="28"/>
        </w:rPr>
        <w:t xml:space="preserve">в Положении </w:t>
      </w:r>
      <w:r w:rsidRPr="009E534D">
        <w:rPr>
          <w:bCs/>
          <w:szCs w:val="28"/>
        </w:rPr>
        <w:t xml:space="preserve">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</w:t>
      </w:r>
      <w:proofErr w:type="gramStart"/>
      <w:r w:rsidRPr="009E534D">
        <w:rPr>
          <w:bCs/>
          <w:szCs w:val="28"/>
        </w:rPr>
        <w:t>которая</w:t>
      </w:r>
      <w:proofErr w:type="gramEnd"/>
      <w:r w:rsidRPr="009E534D">
        <w:rPr>
          <w:bCs/>
          <w:szCs w:val="28"/>
        </w:rPr>
        <w:t xml:space="preserve"> приводит или может привести к конфликту интересов</w:t>
      </w:r>
      <w:r w:rsidRPr="009E534D">
        <w:rPr>
          <w:szCs w:val="28"/>
        </w:rPr>
        <w:t>:</w:t>
      </w:r>
    </w:p>
    <w:p w:rsidR="009E534D" w:rsidRPr="009E534D" w:rsidRDefault="009E534D" w:rsidP="009E534D">
      <w:pPr>
        <w:autoSpaceDE w:val="0"/>
        <w:autoSpaceDN w:val="0"/>
        <w:adjustRightInd w:val="0"/>
        <w:ind w:firstLine="708"/>
        <w:jc w:val="both"/>
      </w:pPr>
      <w:r w:rsidRPr="009E534D">
        <w:rPr>
          <w:szCs w:val="28"/>
        </w:rPr>
        <w:t>в пункте 4 слово "</w:t>
      </w:r>
      <w:r w:rsidRPr="009E534D">
        <w:t>возникающего" исключить.</w:t>
      </w:r>
    </w:p>
    <w:p w:rsidR="009E534D" w:rsidRPr="009E534D" w:rsidRDefault="009E534D" w:rsidP="009E534D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E534D" w:rsidRPr="009E534D" w:rsidRDefault="009E534D" w:rsidP="009E534D">
      <w:pPr>
        <w:ind w:firstLine="708"/>
        <w:jc w:val="both"/>
        <w:rPr>
          <w:szCs w:val="28"/>
        </w:rPr>
      </w:pPr>
      <w:r w:rsidRPr="009E534D">
        <w:rPr>
          <w:szCs w:val="28"/>
        </w:rPr>
        <w:t>2.Настоящее постановление вступает в силу со дня его принятия.</w:t>
      </w:r>
    </w:p>
    <w:p w:rsidR="009E534D" w:rsidRPr="009E534D" w:rsidRDefault="009E534D" w:rsidP="009E534D">
      <w:pPr>
        <w:ind w:firstLine="720"/>
        <w:jc w:val="both"/>
        <w:rPr>
          <w:szCs w:val="28"/>
        </w:rPr>
      </w:pPr>
    </w:p>
    <w:p w:rsidR="009E534D" w:rsidRPr="009E534D" w:rsidRDefault="009E534D" w:rsidP="009E534D">
      <w:pPr>
        <w:ind w:firstLine="720"/>
        <w:jc w:val="both"/>
        <w:rPr>
          <w:szCs w:val="28"/>
        </w:rPr>
      </w:pPr>
    </w:p>
    <w:p w:rsidR="009E534D" w:rsidRPr="009E534D" w:rsidRDefault="009E534D" w:rsidP="009E534D">
      <w:pPr>
        <w:ind w:firstLine="720"/>
        <w:jc w:val="both"/>
        <w:rPr>
          <w:szCs w:val="28"/>
        </w:rPr>
      </w:pPr>
    </w:p>
    <w:p w:rsidR="009E534D" w:rsidRPr="009E534D" w:rsidRDefault="009E534D" w:rsidP="009E534D">
      <w:pPr>
        <w:jc w:val="both"/>
      </w:pPr>
      <w:r w:rsidRPr="009E534D">
        <w:t>Председатель</w:t>
      </w:r>
    </w:p>
    <w:p w:rsidR="00931FD6" w:rsidRDefault="009E534D" w:rsidP="009E534D">
      <w:pPr>
        <w:jc w:val="both"/>
      </w:pPr>
      <w:r w:rsidRPr="009E534D">
        <w:t>Законодательного Собрания</w:t>
      </w:r>
      <w:r w:rsidRPr="009E534D">
        <w:tab/>
      </w:r>
      <w:r w:rsidRPr="009E534D">
        <w:tab/>
      </w:r>
      <w:r w:rsidRPr="009E534D">
        <w:tab/>
      </w:r>
      <w:r w:rsidRPr="009E534D">
        <w:tab/>
      </w:r>
      <w:r w:rsidRPr="009E534D">
        <w:tab/>
      </w:r>
      <w:r w:rsidRPr="009E534D">
        <w:tab/>
        <w:t xml:space="preserve">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335" w:rsidRDefault="00D23335">
      <w:r>
        <w:separator/>
      </w:r>
    </w:p>
  </w:endnote>
  <w:endnote w:type="continuationSeparator" w:id="0">
    <w:p w:rsidR="00D23335" w:rsidRDefault="00D2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335" w:rsidRDefault="00D23335">
      <w:r>
        <w:separator/>
      </w:r>
    </w:p>
  </w:footnote>
  <w:footnote w:type="continuationSeparator" w:id="0">
    <w:p w:rsidR="00D23335" w:rsidRDefault="00D2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534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534D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333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A540824E6EF0E37D23270985011420CD44FFD8A06B059C4BBD56C72769BED21864B003E4DFCB25194846i3eE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2016-04-27T23:09:00Z</cp:lastPrinted>
  <dcterms:created xsi:type="dcterms:W3CDTF">2016-04-27T23:07:00Z</dcterms:created>
  <dcterms:modified xsi:type="dcterms:W3CDTF">2016-04-27T23:09:00Z</dcterms:modified>
</cp:coreProperties>
</file>