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334235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F147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F1471"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F1471" w:rsidRPr="000F1471">
              <w:t>2477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F147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F1471" w:rsidP="0094344A">
            <w:pPr>
              <w:ind w:left="-108"/>
              <w:jc w:val="both"/>
            </w:pPr>
            <w:r w:rsidRPr="000F1471">
              <w:t xml:space="preserve">Об обращении </w:t>
            </w:r>
            <w:r w:rsidRPr="000F1471">
              <w:rPr>
                <w:szCs w:val="28"/>
              </w:rPr>
              <w:t xml:space="preserve">Законодательного Собрания Приморского края к Председателю Государственной Думы Федерального </w:t>
            </w:r>
            <w:proofErr w:type="spellStart"/>
            <w:r w:rsidRPr="000F1471">
              <w:rPr>
                <w:szCs w:val="28"/>
              </w:rPr>
              <w:t>Собр</w:t>
            </w:r>
            <w:proofErr w:type="gramStart"/>
            <w:r w:rsidRPr="000F1471">
              <w:rPr>
                <w:szCs w:val="28"/>
              </w:rPr>
              <w:t>а</w:t>
            </w:r>
            <w:proofErr w:type="spellEnd"/>
            <w:r>
              <w:rPr>
                <w:szCs w:val="28"/>
              </w:rPr>
              <w:t>-</w:t>
            </w:r>
            <w:proofErr w:type="gramEnd"/>
            <w:r>
              <w:rPr>
                <w:szCs w:val="28"/>
              </w:rPr>
              <w:br/>
            </w:r>
            <w:proofErr w:type="spellStart"/>
            <w:r w:rsidRPr="000F1471">
              <w:rPr>
                <w:szCs w:val="28"/>
              </w:rPr>
              <w:t>ния</w:t>
            </w:r>
            <w:proofErr w:type="spellEnd"/>
            <w:r w:rsidRPr="000F1471">
              <w:rPr>
                <w:szCs w:val="28"/>
              </w:rPr>
              <w:t xml:space="preserve"> Российской Федерации Нарышкину С.Е. и Председателю Правительства Российской Феде</w:t>
            </w:r>
            <w:r>
              <w:rPr>
                <w:szCs w:val="28"/>
              </w:rPr>
              <w:t>-</w:t>
            </w:r>
            <w:r w:rsidRPr="000F1471">
              <w:rPr>
                <w:szCs w:val="28"/>
              </w:rPr>
              <w:t xml:space="preserve">рации Медведеву Д.А. по вопросу реализации полномочий органов государственной власти субъектов Российской Федерации в области обращения с отходами </w:t>
            </w:r>
            <w:proofErr w:type="spellStart"/>
            <w:r w:rsidRPr="000F1471">
              <w:rPr>
                <w:szCs w:val="28"/>
              </w:rPr>
              <w:t>произ</w:t>
            </w:r>
            <w:r>
              <w:rPr>
                <w:szCs w:val="28"/>
              </w:rPr>
              <w:t>-</w:t>
            </w:r>
            <w:r w:rsidRPr="000F1471">
              <w:rPr>
                <w:szCs w:val="28"/>
              </w:rPr>
              <w:t>водства</w:t>
            </w:r>
            <w:proofErr w:type="spellEnd"/>
            <w:r w:rsidRPr="000F1471">
              <w:rPr>
                <w:szCs w:val="28"/>
              </w:rPr>
              <w:t xml:space="preserve"> и потребления</w:t>
            </w:r>
          </w:p>
          <w:p w:rsidR="000B3FB2" w:rsidRPr="000F1471" w:rsidRDefault="000B3FB2" w:rsidP="0094344A">
            <w:pPr>
              <w:ind w:left="-108"/>
              <w:jc w:val="both"/>
            </w:pPr>
          </w:p>
        </w:tc>
      </w:tr>
    </w:tbl>
    <w:p w:rsidR="000F1471" w:rsidRPr="000F1471" w:rsidRDefault="000F1471" w:rsidP="000F1471">
      <w:pPr>
        <w:ind w:firstLine="709"/>
        <w:jc w:val="both"/>
      </w:pPr>
      <w:r w:rsidRPr="000F1471">
        <w:t>Законодательное Собрание Приморского края</w:t>
      </w:r>
    </w:p>
    <w:p w:rsidR="000F1471" w:rsidRPr="000F1471" w:rsidRDefault="000F1471" w:rsidP="000F1471">
      <w:pPr>
        <w:ind w:firstLine="709"/>
        <w:jc w:val="both"/>
      </w:pPr>
    </w:p>
    <w:p w:rsidR="000F1471" w:rsidRPr="000F1471" w:rsidRDefault="000F1471" w:rsidP="000F1471">
      <w:pPr>
        <w:jc w:val="both"/>
      </w:pPr>
      <w:r w:rsidRPr="000F1471">
        <w:t>ПОСТАНОВЛЯЕТ:</w:t>
      </w:r>
    </w:p>
    <w:p w:rsidR="000F1471" w:rsidRPr="000F1471" w:rsidRDefault="000F1471" w:rsidP="000F1471">
      <w:pPr>
        <w:shd w:val="clear" w:color="auto" w:fill="FFFFFF"/>
        <w:ind w:firstLine="709"/>
        <w:jc w:val="both"/>
      </w:pPr>
    </w:p>
    <w:p w:rsidR="000F1471" w:rsidRPr="000F1471" w:rsidRDefault="000F1471" w:rsidP="000F1471">
      <w:pPr>
        <w:ind w:firstLine="709"/>
        <w:jc w:val="both"/>
      </w:pPr>
      <w:proofErr w:type="gramStart"/>
      <w:r w:rsidRPr="000F1471">
        <w:t xml:space="preserve">1.Принять обращение </w:t>
      </w:r>
      <w:r w:rsidRPr="000F1471">
        <w:rPr>
          <w:szCs w:val="28"/>
        </w:rPr>
        <w:t>Законодательного Собрания Приморского края к Председателю Государственной Думы Федерального Собрания Российской Федерации Нарышкину С.Е. и Председателю Правительства Российской Федерации Медведеву Д.А. по вопросу реализации полномочий органов государственной власти субъектов Российской Федерации в области обращения с отходами производства и потребления (прилагае</w:t>
      </w:r>
      <w:r w:rsidRPr="000F1471">
        <w:t>тся).</w:t>
      </w:r>
      <w:proofErr w:type="gramEnd"/>
    </w:p>
    <w:p w:rsidR="000F1471" w:rsidRPr="000F1471" w:rsidRDefault="000F1471" w:rsidP="000F1471">
      <w:pPr>
        <w:ind w:firstLine="720"/>
        <w:jc w:val="both"/>
      </w:pPr>
    </w:p>
    <w:p w:rsidR="000F1471" w:rsidRPr="000F1471" w:rsidRDefault="000F1471" w:rsidP="000F1471">
      <w:pPr>
        <w:ind w:firstLine="720"/>
        <w:jc w:val="both"/>
      </w:pPr>
      <w:r w:rsidRPr="000F1471">
        <w:t xml:space="preserve">2.Направить настоящее постановление </w:t>
      </w:r>
      <w:r w:rsidRPr="000F1471">
        <w:rPr>
          <w:szCs w:val="28"/>
        </w:rPr>
        <w:t>Председателю Государственной Думы Федерального Собрания Российской Федерации и</w:t>
      </w:r>
      <w:r w:rsidRPr="000F1471">
        <w:t xml:space="preserve"> Председателю Правительства Российской Федерации.</w:t>
      </w:r>
    </w:p>
    <w:p w:rsidR="000F1471" w:rsidRPr="000F1471" w:rsidRDefault="000F1471" w:rsidP="000F1471">
      <w:pPr>
        <w:ind w:firstLine="720"/>
      </w:pPr>
    </w:p>
    <w:p w:rsidR="000F1471" w:rsidRPr="000F1471" w:rsidRDefault="000F1471" w:rsidP="000F1471">
      <w:pPr>
        <w:ind w:firstLine="720"/>
        <w:jc w:val="both"/>
      </w:pPr>
      <w:r w:rsidRPr="000F1471">
        <w:t>3.Направить настоящее постановление законодательным (представительным) органам государственной власти субъектов Российской Федерации с просьбой поддержать обращение Законодательного Собрания Приморского края.</w:t>
      </w:r>
    </w:p>
    <w:p w:rsidR="000F1471" w:rsidRPr="000F1471" w:rsidRDefault="000F1471" w:rsidP="000F1471">
      <w:pPr>
        <w:ind w:firstLine="720"/>
      </w:pPr>
    </w:p>
    <w:p w:rsidR="000F1471" w:rsidRPr="000F1471" w:rsidRDefault="000F1471" w:rsidP="000F1471">
      <w:pPr>
        <w:ind w:firstLine="720"/>
      </w:pPr>
    </w:p>
    <w:p w:rsidR="000F1471" w:rsidRPr="000F1471" w:rsidRDefault="000F1471" w:rsidP="000F1471">
      <w:pPr>
        <w:ind w:firstLine="720"/>
      </w:pPr>
    </w:p>
    <w:p w:rsidR="000F1471" w:rsidRPr="000F1471" w:rsidRDefault="000F1471" w:rsidP="000F1471">
      <w:pPr>
        <w:ind w:firstLine="720"/>
        <w:jc w:val="both"/>
      </w:pPr>
      <w:bookmarkStart w:id="0" w:name="_GoBack"/>
      <w:bookmarkEnd w:id="0"/>
      <w:r w:rsidRPr="000F1471">
        <w:lastRenderedPageBreak/>
        <w:t>4.Настоящее постановление вступает в силу со дня его принятия.</w:t>
      </w:r>
    </w:p>
    <w:p w:rsidR="000F1471" w:rsidRPr="000F1471" w:rsidRDefault="000F1471" w:rsidP="000F1471">
      <w:pPr>
        <w:ind w:firstLine="851"/>
        <w:jc w:val="both"/>
      </w:pPr>
    </w:p>
    <w:p w:rsidR="000F1471" w:rsidRPr="000F1471" w:rsidRDefault="000F1471" w:rsidP="000F1471">
      <w:pPr>
        <w:ind w:firstLine="851"/>
        <w:jc w:val="both"/>
      </w:pPr>
    </w:p>
    <w:p w:rsidR="000F1471" w:rsidRPr="000F1471" w:rsidRDefault="000F1471" w:rsidP="000F1471">
      <w:pPr>
        <w:ind w:firstLine="851"/>
        <w:jc w:val="both"/>
      </w:pPr>
    </w:p>
    <w:p w:rsidR="000F1471" w:rsidRPr="000F1471" w:rsidRDefault="000F1471" w:rsidP="000F1471">
      <w:pPr>
        <w:jc w:val="both"/>
      </w:pPr>
      <w:r w:rsidRPr="000F1471">
        <w:t xml:space="preserve">Председатель </w:t>
      </w:r>
    </w:p>
    <w:p w:rsidR="000F1471" w:rsidRPr="000F1471" w:rsidRDefault="000F1471" w:rsidP="000F1471">
      <w:pPr>
        <w:jc w:val="both"/>
      </w:pPr>
      <w:r w:rsidRPr="000F1471">
        <w:t>Законодательного Собрания                                                           В.В. Горчаков</w:t>
      </w:r>
    </w:p>
    <w:p w:rsidR="000F1471" w:rsidRPr="000F1471" w:rsidRDefault="000F1471" w:rsidP="000F1471">
      <w:pPr>
        <w:ind w:firstLine="851"/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0F1471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5D6" w:rsidRDefault="006D75D6">
      <w:r>
        <w:separator/>
      </w:r>
    </w:p>
  </w:endnote>
  <w:endnote w:type="continuationSeparator" w:id="0">
    <w:p w:rsidR="006D75D6" w:rsidRDefault="006D7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5D6" w:rsidRDefault="006D75D6">
      <w:r>
        <w:separator/>
      </w:r>
    </w:p>
  </w:footnote>
  <w:footnote w:type="continuationSeparator" w:id="0">
    <w:p w:rsidR="006D75D6" w:rsidRDefault="006D75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471" w:rsidRDefault="000F1471" w:rsidP="000F147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F1471"/>
    <w:rsid w:val="00057575"/>
    <w:rsid w:val="000B3FB2"/>
    <w:rsid w:val="000D628E"/>
    <w:rsid w:val="000E5228"/>
    <w:rsid w:val="000F1471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D75D6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0F147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2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2016-04-27T23:53:00Z</cp:lastPrinted>
  <dcterms:created xsi:type="dcterms:W3CDTF">2016-04-27T23:50:00Z</dcterms:created>
  <dcterms:modified xsi:type="dcterms:W3CDTF">2016-04-27T23:53:00Z</dcterms:modified>
</cp:coreProperties>
</file>