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30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761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7614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7614" w:rsidRPr="00B07614">
              <w:rPr>
                <w:szCs w:val="28"/>
              </w:rPr>
              <w:t>2474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761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7614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5 Закона Приморского края "</w:t>
            </w:r>
            <w:r>
              <w:rPr>
                <w:szCs w:val="28"/>
              </w:rPr>
              <w:t xml:space="preserve">О порядке рассмотрения </w:t>
            </w:r>
            <w:proofErr w:type="spellStart"/>
            <w:r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дательным Собранием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 проектов </w:t>
            </w:r>
            <w:proofErr w:type="spell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ственных</w:t>
            </w:r>
            <w:proofErr w:type="spellEnd"/>
            <w:r>
              <w:rPr>
                <w:szCs w:val="28"/>
              </w:rPr>
              <w:t xml:space="preserve"> программ  Приморского края"</w:t>
            </w:r>
            <w:proofErr w:type="gramEnd"/>
          </w:p>
          <w:p w:rsidR="000B3FB2" w:rsidRPr="00B07614" w:rsidRDefault="000B3FB2" w:rsidP="0094344A">
            <w:pPr>
              <w:ind w:left="-108"/>
              <w:jc w:val="both"/>
            </w:pPr>
          </w:p>
        </w:tc>
      </w:tr>
    </w:tbl>
    <w:p w:rsidR="00B07614" w:rsidRDefault="00B07614" w:rsidP="00B07614">
      <w:pPr>
        <w:ind w:firstLine="709"/>
      </w:pPr>
      <w:r>
        <w:t xml:space="preserve">Законодательное Собрание Приморского края </w:t>
      </w:r>
    </w:p>
    <w:p w:rsidR="00B07614" w:rsidRDefault="00B07614" w:rsidP="00B07614"/>
    <w:p w:rsidR="00B07614" w:rsidRDefault="00B07614" w:rsidP="00B07614">
      <w:r>
        <w:t>ПОСТАНОВЛЯЕТ:</w:t>
      </w:r>
    </w:p>
    <w:p w:rsidR="00B07614" w:rsidRDefault="00B07614" w:rsidP="00B07614"/>
    <w:p w:rsidR="00B07614" w:rsidRDefault="00B07614" w:rsidP="00B07614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изменения в статью 5 Закона Приморского края "</w:t>
      </w:r>
      <w:r>
        <w:rPr>
          <w:szCs w:val="28"/>
        </w:rPr>
        <w:t>О порядке рассмотрения Законодательным Собранием Приморского края проектов государственных программ  Приморского края" в первом чтении.</w:t>
      </w:r>
      <w:proofErr w:type="gramEnd"/>
    </w:p>
    <w:p w:rsidR="00B07614" w:rsidRDefault="00B07614" w:rsidP="00B07614">
      <w:pPr>
        <w:ind w:firstLine="709"/>
        <w:jc w:val="both"/>
      </w:pPr>
    </w:p>
    <w:p w:rsidR="00B07614" w:rsidRDefault="00B07614" w:rsidP="00B07614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5071A6">
        <w:t>10 мая 2016</w:t>
      </w:r>
      <w:r>
        <w:t xml:space="preserve"> года.</w:t>
      </w:r>
    </w:p>
    <w:p w:rsidR="00B07614" w:rsidRDefault="00B07614" w:rsidP="00B07614">
      <w:pPr>
        <w:ind w:firstLine="709"/>
        <w:jc w:val="both"/>
      </w:pPr>
    </w:p>
    <w:p w:rsidR="00B07614" w:rsidRDefault="00B07614" w:rsidP="00B07614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B07614" w:rsidRDefault="00B07614" w:rsidP="00B07614">
      <w:pPr>
        <w:jc w:val="both"/>
      </w:pPr>
    </w:p>
    <w:p w:rsidR="00B07614" w:rsidRDefault="00B07614" w:rsidP="00B0761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07614" w:rsidRDefault="00B07614" w:rsidP="00B07614">
      <w:pPr>
        <w:ind w:firstLine="709"/>
        <w:jc w:val="both"/>
      </w:pPr>
    </w:p>
    <w:p w:rsidR="00B07614" w:rsidRDefault="00B07614" w:rsidP="00B07614">
      <w:pPr>
        <w:ind w:firstLine="709"/>
        <w:jc w:val="both"/>
      </w:pPr>
    </w:p>
    <w:p w:rsidR="00B07614" w:rsidRDefault="00B07614" w:rsidP="00B07614">
      <w:pPr>
        <w:ind w:firstLine="709"/>
        <w:jc w:val="both"/>
      </w:pPr>
    </w:p>
    <w:p w:rsidR="00B07614" w:rsidRDefault="00B07614" w:rsidP="00B07614">
      <w:pPr>
        <w:jc w:val="both"/>
      </w:pPr>
      <w:r>
        <w:t>Председатель</w:t>
      </w:r>
    </w:p>
    <w:p w:rsidR="00B07614" w:rsidRDefault="00B07614" w:rsidP="00B076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A4C" w:rsidRDefault="00872A4C">
      <w:r>
        <w:separator/>
      </w:r>
    </w:p>
  </w:endnote>
  <w:endnote w:type="continuationSeparator" w:id="0">
    <w:p w:rsidR="00872A4C" w:rsidRDefault="0087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A4C" w:rsidRDefault="00872A4C">
      <w:r>
        <w:separator/>
      </w:r>
    </w:p>
  </w:footnote>
  <w:footnote w:type="continuationSeparator" w:id="0">
    <w:p w:rsidR="00872A4C" w:rsidRDefault="0087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761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2A4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761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2016-04-27T07:24:00Z</cp:lastPrinted>
  <dcterms:created xsi:type="dcterms:W3CDTF">2016-04-27T07:23:00Z</dcterms:created>
  <dcterms:modified xsi:type="dcterms:W3CDTF">2016-04-27T07:24:00Z</dcterms:modified>
</cp:coreProperties>
</file>