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34221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23A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3AFD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3AFD" w:rsidRPr="00B23AFD">
              <w:rPr>
                <w:szCs w:val="28"/>
              </w:rPr>
              <w:t>2473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3AF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3AFD" w:rsidP="0094344A">
            <w:pPr>
              <w:ind w:left="-108"/>
              <w:jc w:val="both"/>
            </w:pPr>
            <w:r w:rsidRPr="00B23AFD">
              <w:t xml:space="preserve">О проекте закона Приморского края 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      </w:r>
            <w:proofErr w:type="gramStart"/>
            <w:r w:rsidRPr="00B23AFD">
              <w:t>и</w:t>
            </w:r>
            <w:proofErr w:type="gramEnd"/>
            <w:r w:rsidRPr="00B23AFD">
              <w:t xml:space="preserve"> о внесении изменений в Трудовой кодекс Российской Федерации"</w:t>
            </w:r>
          </w:p>
          <w:p w:rsidR="000B3FB2" w:rsidRPr="00B23AFD" w:rsidRDefault="000B3FB2" w:rsidP="0094344A">
            <w:pPr>
              <w:ind w:left="-108"/>
              <w:jc w:val="both"/>
            </w:pPr>
          </w:p>
        </w:tc>
      </w:tr>
    </w:tbl>
    <w:p w:rsidR="00B23AFD" w:rsidRPr="00B23AFD" w:rsidRDefault="00B23AFD" w:rsidP="00B23AFD">
      <w:pPr>
        <w:ind w:firstLine="709"/>
      </w:pPr>
      <w:r w:rsidRPr="00B23AFD">
        <w:t>Законодательное Собрание Приморского края</w:t>
      </w:r>
    </w:p>
    <w:p w:rsidR="00B23AFD" w:rsidRPr="00B23AFD" w:rsidRDefault="00B23AFD" w:rsidP="00B23AFD"/>
    <w:p w:rsidR="00B23AFD" w:rsidRPr="00B23AFD" w:rsidRDefault="00B23AFD" w:rsidP="00B23AFD">
      <w:r w:rsidRPr="00B23AFD">
        <w:t>ПОСТАНОВЛЯЕТ:</w:t>
      </w:r>
    </w:p>
    <w:p w:rsidR="00B23AFD" w:rsidRPr="00B23AFD" w:rsidRDefault="00B23AFD" w:rsidP="00B23AFD"/>
    <w:p w:rsidR="00B23AFD" w:rsidRPr="00B23AFD" w:rsidRDefault="00B23AFD" w:rsidP="00B23AFD">
      <w:pPr>
        <w:ind w:firstLine="709"/>
        <w:jc w:val="both"/>
      </w:pPr>
      <w:r w:rsidRPr="00B23AFD">
        <w:t xml:space="preserve">1.Отклонить проект закона Приморского края 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proofErr w:type="gramStart"/>
      <w:r w:rsidRPr="00B23AFD">
        <w:t>и</w:t>
      </w:r>
      <w:proofErr w:type="gramEnd"/>
      <w:r w:rsidRPr="00B23AFD">
        <w:t xml:space="preserve"> о внесении изменений в Трудовой кодекс Российской Федерации", внесенный депутатом Законодательного Собрания Приморского края Самсоновым А.А.</w:t>
      </w:r>
    </w:p>
    <w:p w:rsidR="00B23AFD" w:rsidRPr="00B23AFD" w:rsidRDefault="00B23AFD" w:rsidP="00B23AFD">
      <w:pPr>
        <w:ind w:firstLine="709"/>
        <w:jc w:val="both"/>
      </w:pPr>
    </w:p>
    <w:p w:rsidR="00B23AFD" w:rsidRPr="00B23AFD" w:rsidRDefault="00B23AFD" w:rsidP="00B23AFD">
      <w:pPr>
        <w:ind w:firstLine="709"/>
        <w:jc w:val="both"/>
      </w:pPr>
      <w:r w:rsidRPr="00B23AFD">
        <w:t xml:space="preserve">2.Направить настоящее постановление депутату Законодательного Собрания Приморского края Самсонову А.А. </w:t>
      </w:r>
    </w:p>
    <w:p w:rsidR="00B23AFD" w:rsidRPr="00B23AFD" w:rsidRDefault="00B23AFD" w:rsidP="00B23AFD">
      <w:pPr>
        <w:ind w:firstLine="709"/>
        <w:jc w:val="both"/>
      </w:pPr>
    </w:p>
    <w:p w:rsidR="00B23AFD" w:rsidRPr="00B23AFD" w:rsidRDefault="00B23AFD" w:rsidP="00B23AFD">
      <w:pPr>
        <w:ind w:firstLine="709"/>
        <w:jc w:val="both"/>
      </w:pPr>
      <w:r w:rsidRPr="00B23AFD">
        <w:t>3.Настоящее постановление вступает в силу со дня его принятия.</w:t>
      </w:r>
    </w:p>
    <w:p w:rsidR="00B23AFD" w:rsidRPr="00B23AFD" w:rsidRDefault="00B23AFD" w:rsidP="00B23AFD">
      <w:pPr>
        <w:ind w:firstLine="709"/>
        <w:jc w:val="both"/>
      </w:pPr>
    </w:p>
    <w:p w:rsidR="00B23AFD" w:rsidRPr="00B23AFD" w:rsidRDefault="00B23AFD" w:rsidP="00B23AFD">
      <w:pPr>
        <w:jc w:val="both"/>
      </w:pPr>
    </w:p>
    <w:p w:rsidR="00B23AFD" w:rsidRPr="00B23AFD" w:rsidRDefault="00B23AFD" w:rsidP="00B23AFD"/>
    <w:p w:rsidR="00B23AFD" w:rsidRPr="00B23AFD" w:rsidRDefault="00B23AFD" w:rsidP="00B23AFD">
      <w:r w:rsidRPr="00B23AFD">
        <w:t>Председатель</w:t>
      </w:r>
    </w:p>
    <w:p w:rsidR="00B23AFD" w:rsidRPr="00B23AFD" w:rsidRDefault="00B23AFD" w:rsidP="00B23AFD">
      <w:r w:rsidRPr="00B23AFD">
        <w:t>Законодательного Собрания                                                            В.В. Горчаков</w:t>
      </w:r>
    </w:p>
    <w:p w:rsidR="00B23AFD" w:rsidRPr="00B23AFD" w:rsidRDefault="00B23AFD" w:rsidP="00B23AFD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4CB" w:rsidRDefault="002554CB">
      <w:r>
        <w:separator/>
      </w:r>
    </w:p>
  </w:endnote>
  <w:endnote w:type="continuationSeparator" w:id="0">
    <w:p w:rsidR="002554CB" w:rsidRDefault="0025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4CB" w:rsidRDefault="002554CB">
      <w:r>
        <w:separator/>
      </w:r>
    </w:p>
  </w:footnote>
  <w:footnote w:type="continuationSeparator" w:id="0">
    <w:p w:rsidR="002554CB" w:rsidRDefault="00255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3AFD"/>
    <w:rsid w:val="00026F15"/>
    <w:rsid w:val="00057575"/>
    <w:rsid w:val="000B3FB2"/>
    <w:rsid w:val="000D628E"/>
    <w:rsid w:val="000E5228"/>
    <w:rsid w:val="00123119"/>
    <w:rsid w:val="00155F7F"/>
    <w:rsid w:val="001B004F"/>
    <w:rsid w:val="002554C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3AF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2016-04-27T23:50:00Z</cp:lastPrinted>
  <dcterms:created xsi:type="dcterms:W3CDTF">2016-04-27T23:48:00Z</dcterms:created>
  <dcterms:modified xsi:type="dcterms:W3CDTF">2016-04-27T23:50:00Z</dcterms:modified>
</cp:coreProperties>
</file>