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26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B18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1817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1817" w:rsidRPr="009B1817">
              <w:rPr>
                <w:szCs w:val="28"/>
              </w:rPr>
              <w:t>2471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B18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B1817" w:rsidP="0094344A">
            <w:pPr>
              <w:ind w:left="-108"/>
              <w:jc w:val="both"/>
            </w:pPr>
            <w:proofErr w:type="gramStart"/>
            <w:r w:rsidRPr="009B1817">
              <w:t>О проекте закона Приморского края "</w:t>
            </w:r>
            <w:r w:rsidRPr="009B1817"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Pr="009B1817">
              <w:t>"</w:t>
            </w:r>
            <w:proofErr w:type="gramEnd"/>
          </w:p>
          <w:p w:rsidR="000B3FB2" w:rsidRPr="009B1817" w:rsidRDefault="000B3FB2" w:rsidP="0094344A">
            <w:pPr>
              <w:ind w:left="-108"/>
              <w:jc w:val="both"/>
            </w:pPr>
          </w:p>
        </w:tc>
      </w:tr>
    </w:tbl>
    <w:p w:rsidR="009B1817" w:rsidRPr="009B1817" w:rsidRDefault="009B1817" w:rsidP="009B1817">
      <w:pPr>
        <w:ind w:firstLine="709"/>
      </w:pPr>
      <w:r w:rsidRPr="009B1817">
        <w:t>Законодательное Собрание Приморского края</w:t>
      </w:r>
    </w:p>
    <w:p w:rsidR="009B1817" w:rsidRPr="009B1817" w:rsidRDefault="009B1817" w:rsidP="009B1817"/>
    <w:p w:rsidR="009B1817" w:rsidRPr="009B1817" w:rsidRDefault="009B1817" w:rsidP="009B1817">
      <w:r w:rsidRPr="009B1817">
        <w:t>ПОСТАНОВЛЯЕТ:</w:t>
      </w:r>
    </w:p>
    <w:p w:rsidR="009B1817" w:rsidRPr="009B1817" w:rsidRDefault="009B1817" w:rsidP="009B1817"/>
    <w:p w:rsidR="009B1817" w:rsidRPr="009B1817" w:rsidRDefault="009B1817" w:rsidP="009B1817">
      <w:pPr>
        <w:ind w:firstLine="709"/>
        <w:jc w:val="both"/>
      </w:pPr>
      <w:proofErr w:type="gramStart"/>
      <w:r w:rsidRPr="009B1817">
        <w:t>1.Принять проект закона Приморского края "</w:t>
      </w:r>
      <w:r w:rsidRPr="009B1817">
        <w:rPr>
          <w:szCs w:val="28"/>
        </w:rPr>
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Pr="009B1817">
        <w:t>" в первом чтении.</w:t>
      </w:r>
      <w:proofErr w:type="gramEnd"/>
    </w:p>
    <w:p w:rsidR="009B1817" w:rsidRPr="009B1817" w:rsidRDefault="009B1817" w:rsidP="009B1817">
      <w:pPr>
        <w:jc w:val="both"/>
      </w:pPr>
    </w:p>
    <w:p w:rsidR="009B1817" w:rsidRPr="009B1817" w:rsidRDefault="009B1817" w:rsidP="009B1817">
      <w:pPr>
        <w:ind w:firstLine="709"/>
        <w:jc w:val="both"/>
      </w:pPr>
      <w:r w:rsidRPr="009B1817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мая 2016 года.</w:t>
      </w:r>
    </w:p>
    <w:p w:rsidR="009B1817" w:rsidRPr="009B1817" w:rsidRDefault="009B1817" w:rsidP="009B1817">
      <w:pPr>
        <w:ind w:firstLine="709"/>
        <w:jc w:val="both"/>
      </w:pPr>
    </w:p>
    <w:p w:rsidR="009B1817" w:rsidRPr="009B1817" w:rsidRDefault="009B1817" w:rsidP="009B1817">
      <w:pPr>
        <w:ind w:firstLine="709"/>
        <w:jc w:val="both"/>
      </w:pPr>
      <w:r w:rsidRPr="009B1817">
        <w:t xml:space="preserve">3.Комитету Законодательного Собрания по </w:t>
      </w:r>
      <w:proofErr w:type="gramStart"/>
      <w:r w:rsidRPr="009B1817">
        <w:t>продовольственной</w:t>
      </w:r>
      <w:proofErr w:type="gramEnd"/>
      <w:r w:rsidRPr="009B1817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B1817" w:rsidRPr="009B1817" w:rsidRDefault="009B1817" w:rsidP="009B1817">
      <w:pPr>
        <w:ind w:firstLine="709"/>
        <w:jc w:val="both"/>
      </w:pPr>
    </w:p>
    <w:p w:rsidR="009B1817" w:rsidRPr="009B1817" w:rsidRDefault="009B1817" w:rsidP="009B1817">
      <w:pPr>
        <w:ind w:firstLine="709"/>
        <w:jc w:val="both"/>
      </w:pPr>
      <w:bookmarkStart w:id="0" w:name="_GoBack"/>
      <w:bookmarkEnd w:id="0"/>
      <w:r w:rsidRPr="009B1817">
        <w:lastRenderedPageBreak/>
        <w:t>4.Настоящее постановление вступает в силу со дня его принятия.</w:t>
      </w:r>
    </w:p>
    <w:p w:rsidR="009B1817" w:rsidRPr="009B1817" w:rsidRDefault="009B1817" w:rsidP="009B1817"/>
    <w:p w:rsidR="009B1817" w:rsidRPr="009B1817" w:rsidRDefault="009B1817" w:rsidP="009B1817"/>
    <w:p w:rsidR="009B1817" w:rsidRPr="009B1817" w:rsidRDefault="009B1817" w:rsidP="009B1817"/>
    <w:p w:rsidR="009B1817" w:rsidRPr="009B1817" w:rsidRDefault="009B1817" w:rsidP="009B1817">
      <w:r w:rsidRPr="009B1817">
        <w:t>Председатель</w:t>
      </w:r>
    </w:p>
    <w:p w:rsidR="009B1817" w:rsidRPr="009B1817" w:rsidRDefault="009B1817" w:rsidP="009B1817">
      <w:r w:rsidRPr="009B1817">
        <w:t>Законодательного Собрания                                                            В.В. Горчаков</w:t>
      </w:r>
    </w:p>
    <w:p w:rsidR="009B1817" w:rsidRPr="009B1817" w:rsidRDefault="009B1817" w:rsidP="009B1817">
      <w:pPr>
        <w:ind w:left="142" w:hanging="142"/>
      </w:pPr>
    </w:p>
    <w:p w:rsidR="009B1817" w:rsidRPr="009B1817" w:rsidRDefault="009B1817" w:rsidP="009B1817">
      <w:pPr>
        <w:ind w:left="142" w:hanging="142"/>
      </w:pPr>
    </w:p>
    <w:p w:rsidR="009B1817" w:rsidRPr="009B1817" w:rsidRDefault="009B1817" w:rsidP="009B1817">
      <w:r w:rsidRPr="009B1817">
        <w:t xml:space="preserve">  </w:t>
      </w:r>
    </w:p>
    <w:p w:rsidR="009B1817" w:rsidRPr="009B1817" w:rsidRDefault="009B1817" w:rsidP="009B1817"/>
    <w:p w:rsidR="009B1817" w:rsidRPr="009B1817" w:rsidRDefault="009B1817" w:rsidP="009B181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B181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237" w:rsidRDefault="00436237">
      <w:r>
        <w:separator/>
      </w:r>
    </w:p>
  </w:endnote>
  <w:endnote w:type="continuationSeparator" w:id="0">
    <w:p w:rsidR="00436237" w:rsidRDefault="0043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237" w:rsidRDefault="00436237">
      <w:r>
        <w:separator/>
      </w:r>
    </w:p>
  </w:footnote>
  <w:footnote w:type="continuationSeparator" w:id="0">
    <w:p w:rsidR="00436237" w:rsidRDefault="00436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817" w:rsidRDefault="009B1817" w:rsidP="009B181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1817"/>
    <w:rsid w:val="00057575"/>
    <w:rsid w:val="000B3FB2"/>
    <w:rsid w:val="000D628E"/>
    <w:rsid w:val="000E5228"/>
    <w:rsid w:val="00123119"/>
    <w:rsid w:val="00155F7F"/>
    <w:rsid w:val="003325F4"/>
    <w:rsid w:val="00392E21"/>
    <w:rsid w:val="0043623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1817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B18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2016-04-27T23:57:00Z</cp:lastPrinted>
  <dcterms:created xsi:type="dcterms:W3CDTF">2016-04-27T23:53:00Z</dcterms:created>
  <dcterms:modified xsi:type="dcterms:W3CDTF">2016-04-27T23:57:00Z</dcterms:modified>
</cp:coreProperties>
</file>