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34165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86E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6E6B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6E6B" w:rsidRPr="00286E6B">
              <w:rPr>
                <w:szCs w:val="28"/>
              </w:rPr>
              <w:t>2470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6E6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6E6B" w:rsidP="0094344A">
            <w:pPr>
              <w:ind w:left="-108"/>
              <w:jc w:val="both"/>
            </w:pPr>
            <w:proofErr w:type="gramStart"/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изменения в статью 1 Закона Приморского края "О денежном содержании Губернатора Приморского края и  лиц, замещающих отдельные государственные должности При-морского края" и внесении </w:t>
            </w:r>
            <w:proofErr w:type="spellStart"/>
            <w:r>
              <w:t>изме</w:t>
            </w:r>
            <w:proofErr w:type="spellEnd"/>
            <w:r>
              <w:t>-нений в приложение 2 к Закону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proofErr w:type="gramEnd"/>
          </w:p>
          <w:p w:rsidR="000B3FB2" w:rsidRPr="00286E6B" w:rsidRDefault="000B3FB2" w:rsidP="0094344A">
            <w:pPr>
              <w:ind w:left="-108"/>
              <w:jc w:val="both"/>
            </w:pPr>
          </w:p>
        </w:tc>
      </w:tr>
    </w:tbl>
    <w:p w:rsidR="00286E6B" w:rsidRPr="00F2794F" w:rsidRDefault="00286E6B" w:rsidP="00286E6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286E6B" w:rsidRPr="00F2794F" w:rsidRDefault="00286E6B" w:rsidP="00286E6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6E6B" w:rsidRPr="00F2794F" w:rsidRDefault="00286E6B" w:rsidP="00286E6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86E6B" w:rsidRPr="00F2794F" w:rsidRDefault="00286E6B" w:rsidP="00286E6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6E6B" w:rsidRDefault="00286E6B" w:rsidP="00286E6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Отклонить проект закона Приморского края </w:t>
      </w:r>
      <w:r>
        <w:t>"О внесении изменения в статью 1 Закона Приморского края "О денежном содержании Губернатора Приморского края и лиц, замещающих отдельные государственные должности Приморского края" и внесении изменений в приложение 2 к Закону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0A7C66">
        <w:t>,</w:t>
      </w:r>
      <w:bookmarkStart w:id="0" w:name="_GoBack"/>
      <w:bookmarkEnd w:id="0"/>
      <w:r w:rsidRPr="00142668">
        <w:rPr>
          <w:szCs w:val="28"/>
        </w:rPr>
        <w:t xml:space="preserve"> </w:t>
      </w:r>
      <w:r>
        <w:rPr>
          <w:szCs w:val="28"/>
        </w:rPr>
        <w:t>внесенный депутатом Законодательного Собрания</w:t>
      </w:r>
      <w:proofErr w:type="gramEnd"/>
      <w:r>
        <w:rPr>
          <w:szCs w:val="28"/>
        </w:rPr>
        <w:t xml:space="preserve"> Приморского края Самсоновым А.А.</w:t>
      </w:r>
      <w:r>
        <w:t xml:space="preserve">  </w:t>
      </w:r>
      <w:r>
        <w:rPr>
          <w:szCs w:val="28"/>
        </w:rPr>
        <w:t xml:space="preserve"> </w:t>
      </w:r>
    </w:p>
    <w:p w:rsidR="00286E6B" w:rsidRDefault="00286E6B" w:rsidP="00286E6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6E6B" w:rsidRDefault="00286E6B" w:rsidP="00286E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2.Направить настоящее постановление депутату Законодательного Собрания Приморского края Самсонову А.А.</w:t>
      </w:r>
    </w:p>
    <w:p w:rsidR="00286E6B" w:rsidRDefault="00286E6B" w:rsidP="00286E6B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286E6B" w:rsidRDefault="00286E6B" w:rsidP="00286E6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286E6B" w:rsidRDefault="00286E6B" w:rsidP="00286E6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6E6B" w:rsidRDefault="00286E6B" w:rsidP="00286E6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6E6B" w:rsidRPr="00F2794F" w:rsidRDefault="00286E6B" w:rsidP="00286E6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31FD6" w:rsidRDefault="00286E6B" w:rsidP="00286E6B">
      <w:pPr>
        <w:pStyle w:val="ConsNormal"/>
        <w:ind w:right="0" w:firstLine="0"/>
        <w:jc w:val="both"/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sectPr w:rsidR="00931FD6" w:rsidSect="00286E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F33" w:rsidRDefault="00892F33">
      <w:r>
        <w:separator/>
      </w:r>
    </w:p>
  </w:endnote>
  <w:endnote w:type="continuationSeparator" w:id="0">
    <w:p w:rsidR="00892F33" w:rsidRDefault="00892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F33" w:rsidRDefault="00892F33">
      <w:r>
        <w:separator/>
      </w:r>
    </w:p>
  </w:footnote>
  <w:footnote w:type="continuationSeparator" w:id="0">
    <w:p w:rsidR="00892F33" w:rsidRDefault="00892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E6B"/>
    <w:rsid w:val="00057575"/>
    <w:rsid w:val="000A7C66"/>
    <w:rsid w:val="000B3FB2"/>
    <w:rsid w:val="000D628E"/>
    <w:rsid w:val="000E5228"/>
    <w:rsid w:val="00123119"/>
    <w:rsid w:val="00155F7F"/>
    <w:rsid w:val="00286E6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2F3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7C7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86E6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286E6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2016-04-27T23:41:00Z</cp:lastPrinted>
  <dcterms:created xsi:type="dcterms:W3CDTF">2016-04-27T07:51:00Z</dcterms:created>
  <dcterms:modified xsi:type="dcterms:W3CDTF">2016-04-27T23:41:00Z</dcterms:modified>
</cp:coreProperties>
</file>