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334413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62C5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62C54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62C54" w:rsidRPr="00B62C54">
              <w:rPr>
                <w:szCs w:val="28"/>
              </w:rPr>
              <w:t>2469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62C5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62C54" w:rsidP="0094344A">
            <w:pPr>
              <w:ind w:left="-108"/>
              <w:jc w:val="both"/>
            </w:pPr>
            <w:r w:rsidRPr="00B62C54">
              <w:rPr>
                <w:szCs w:val="28"/>
              </w:rPr>
              <w:t>О проекте закона Приморского края "</w:t>
            </w:r>
            <w:r w:rsidRPr="00B62C54">
              <w:rPr>
                <w:bCs/>
                <w:szCs w:val="28"/>
              </w:rPr>
              <w:t>О внесении изменений в Закон Приморского края</w:t>
            </w:r>
            <w:r w:rsidRPr="00B62C54">
              <w:rPr>
                <w:bCs/>
                <w:szCs w:val="28"/>
              </w:rPr>
              <w:br/>
              <w:t>"О местном референдуме в  Приморском крае</w:t>
            </w:r>
            <w:r w:rsidRPr="00B62C54">
              <w:rPr>
                <w:szCs w:val="28"/>
              </w:rPr>
              <w:t>"</w:t>
            </w:r>
          </w:p>
          <w:p w:rsidR="000B3FB2" w:rsidRPr="00B62C54" w:rsidRDefault="000B3FB2" w:rsidP="0094344A">
            <w:pPr>
              <w:ind w:left="-108"/>
              <w:jc w:val="both"/>
            </w:pPr>
          </w:p>
        </w:tc>
      </w:tr>
    </w:tbl>
    <w:p w:rsidR="00B62C54" w:rsidRPr="00B62C54" w:rsidRDefault="00B62C54" w:rsidP="00B62C54">
      <w:pPr>
        <w:ind w:firstLine="720"/>
      </w:pPr>
      <w:r w:rsidRPr="00B62C54">
        <w:t xml:space="preserve">Законодательное Собрание Приморского края </w:t>
      </w:r>
    </w:p>
    <w:p w:rsidR="00B62C54" w:rsidRPr="00B62C54" w:rsidRDefault="00B62C54" w:rsidP="00B62C54"/>
    <w:p w:rsidR="00B62C54" w:rsidRPr="00B62C54" w:rsidRDefault="00B62C54" w:rsidP="00B62C54">
      <w:r w:rsidRPr="00B62C54">
        <w:t>ПОСТАНОВЛЯЕТ:</w:t>
      </w:r>
    </w:p>
    <w:p w:rsidR="00B62C54" w:rsidRPr="00B62C54" w:rsidRDefault="00B62C54" w:rsidP="00B62C54"/>
    <w:p w:rsidR="00B62C54" w:rsidRPr="00B62C54" w:rsidRDefault="00B62C54" w:rsidP="00B62C54">
      <w:pPr>
        <w:ind w:firstLine="720"/>
        <w:jc w:val="both"/>
      </w:pPr>
      <w:r w:rsidRPr="00B62C54">
        <w:t xml:space="preserve">1.Принять проект закона Приморского края </w:t>
      </w:r>
      <w:r w:rsidRPr="00B62C54">
        <w:rPr>
          <w:szCs w:val="28"/>
        </w:rPr>
        <w:t>"</w:t>
      </w:r>
      <w:r w:rsidRPr="00B62C54">
        <w:rPr>
          <w:bCs/>
          <w:szCs w:val="28"/>
        </w:rPr>
        <w:t>О внесении изменений в Закон Приморского края "О местном референдуме в Приморском крае</w:t>
      </w:r>
      <w:r w:rsidRPr="00B62C54">
        <w:rPr>
          <w:szCs w:val="28"/>
        </w:rPr>
        <w:t xml:space="preserve">" </w:t>
      </w:r>
      <w:r w:rsidRPr="00B62C54">
        <w:t>в первом чтении.</w:t>
      </w:r>
    </w:p>
    <w:p w:rsidR="00B62C54" w:rsidRPr="00B62C54" w:rsidRDefault="00B62C54" w:rsidP="00B62C54">
      <w:pPr>
        <w:ind w:firstLine="720"/>
        <w:jc w:val="both"/>
      </w:pPr>
    </w:p>
    <w:p w:rsidR="00B62C54" w:rsidRPr="00B62C54" w:rsidRDefault="00B62C54" w:rsidP="00B62C54">
      <w:pPr>
        <w:ind w:firstLine="708"/>
        <w:jc w:val="both"/>
      </w:pPr>
      <w:r w:rsidRPr="00B62C54">
        <w:rPr>
          <w:color w:val="000000"/>
        </w:rPr>
        <w:t xml:space="preserve">2.Установить, что поправки к указанному законопроекту направляются в комитет Законодательного Собрания по региональной политике </w:t>
      </w:r>
      <w:r w:rsidRPr="00B62C54">
        <w:rPr>
          <w:color w:val="000000"/>
        </w:rPr>
        <w:br/>
        <w:t>и законности до 11 мая 2016 года.</w:t>
      </w:r>
    </w:p>
    <w:p w:rsidR="00B62C54" w:rsidRPr="00B62C54" w:rsidRDefault="00B62C54" w:rsidP="00B62C54">
      <w:pPr>
        <w:ind w:firstLine="709"/>
        <w:jc w:val="both"/>
      </w:pPr>
    </w:p>
    <w:p w:rsidR="00B62C54" w:rsidRPr="00B62C54" w:rsidRDefault="00B62C54" w:rsidP="00B62C54">
      <w:pPr>
        <w:tabs>
          <w:tab w:val="left" w:pos="840"/>
          <w:tab w:val="center" w:pos="4153"/>
          <w:tab w:val="right" w:pos="8306"/>
        </w:tabs>
        <w:ind w:firstLine="709"/>
        <w:jc w:val="both"/>
      </w:pPr>
      <w:r w:rsidRPr="00B62C54">
        <w:t xml:space="preserve">3.Комитету Законодательного Собрания по региональной политике </w:t>
      </w:r>
      <w:r w:rsidRPr="00B62C54">
        <w:br/>
        <w:t>и законности (</w:t>
      </w:r>
      <w:proofErr w:type="spellStart"/>
      <w:r w:rsidRPr="00B62C54">
        <w:t>Текиев</w:t>
      </w:r>
      <w:proofErr w:type="spellEnd"/>
      <w:r w:rsidRPr="00B62C54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62C54" w:rsidRPr="00B62C54" w:rsidRDefault="00B62C54" w:rsidP="00B62C54">
      <w:pPr>
        <w:ind w:firstLine="709"/>
        <w:jc w:val="both"/>
      </w:pPr>
    </w:p>
    <w:p w:rsidR="00B62C54" w:rsidRPr="00B62C54" w:rsidRDefault="00B62C54" w:rsidP="00B62C54">
      <w:pPr>
        <w:ind w:firstLine="709"/>
        <w:jc w:val="both"/>
      </w:pPr>
      <w:r w:rsidRPr="00B62C54">
        <w:t>4.Настоящее постановление вступает в силу со дня его принятия.</w:t>
      </w:r>
    </w:p>
    <w:p w:rsidR="00B62C54" w:rsidRPr="00B62C54" w:rsidRDefault="00B62C54" w:rsidP="00B62C54">
      <w:pPr>
        <w:jc w:val="both"/>
      </w:pPr>
      <w:bookmarkStart w:id="0" w:name="_GoBack"/>
      <w:bookmarkEnd w:id="0"/>
    </w:p>
    <w:p w:rsidR="00B62C54" w:rsidRPr="00B62C54" w:rsidRDefault="00B62C54" w:rsidP="00B62C54">
      <w:pPr>
        <w:jc w:val="both"/>
      </w:pPr>
    </w:p>
    <w:p w:rsidR="00B62C54" w:rsidRPr="00B62C54" w:rsidRDefault="00B62C54" w:rsidP="00B62C54">
      <w:pPr>
        <w:jc w:val="both"/>
      </w:pPr>
    </w:p>
    <w:p w:rsidR="00B62C54" w:rsidRPr="00B62C54" w:rsidRDefault="00B62C54" w:rsidP="00B62C54">
      <w:pPr>
        <w:jc w:val="both"/>
      </w:pPr>
      <w:r w:rsidRPr="00B62C54">
        <w:t>Председатель</w:t>
      </w:r>
    </w:p>
    <w:p w:rsidR="00B62C54" w:rsidRPr="00B62C54" w:rsidRDefault="00B62C54" w:rsidP="00B62C54">
      <w:pPr>
        <w:jc w:val="both"/>
      </w:pPr>
      <w:r w:rsidRPr="00B62C54">
        <w:t>Законодательного Собрания</w:t>
      </w:r>
      <w:r w:rsidRPr="00B62C54">
        <w:tab/>
      </w:r>
      <w:r w:rsidRPr="00B62C54">
        <w:tab/>
      </w:r>
      <w:r w:rsidRPr="00B62C54">
        <w:tab/>
      </w:r>
      <w:r w:rsidRPr="00B62C54">
        <w:tab/>
      </w:r>
      <w:r w:rsidRPr="00B62C54">
        <w:tab/>
      </w:r>
      <w:r w:rsidRPr="00B62C54">
        <w:tab/>
        <w:t xml:space="preserve">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38BD" w:rsidRDefault="003E38BD">
      <w:r>
        <w:separator/>
      </w:r>
    </w:p>
  </w:endnote>
  <w:endnote w:type="continuationSeparator" w:id="0">
    <w:p w:rsidR="003E38BD" w:rsidRDefault="003E3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38BD" w:rsidRDefault="003E38BD">
      <w:r>
        <w:separator/>
      </w:r>
    </w:p>
  </w:footnote>
  <w:footnote w:type="continuationSeparator" w:id="0">
    <w:p w:rsidR="003E38BD" w:rsidRDefault="003E38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2C54"/>
    <w:rsid w:val="00057575"/>
    <w:rsid w:val="000B3FB2"/>
    <w:rsid w:val="000D628E"/>
    <w:rsid w:val="000E5228"/>
    <w:rsid w:val="00123119"/>
    <w:rsid w:val="00155F7F"/>
    <w:rsid w:val="003325F4"/>
    <w:rsid w:val="00392E21"/>
    <w:rsid w:val="003E38BD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62C54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2016-04-28T00:22:00Z</cp:lastPrinted>
  <dcterms:created xsi:type="dcterms:W3CDTF">2016-04-28T00:21:00Z</dcterms:created>
  <dcterms:modified xsi:type="dcterms:W3CDTF">2016-04-28T00:22:00Z</dcterms:modified>
</cp:coreProperties>
</file>