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34407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D050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D0507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D0507" w:rsidRPr="007D0507">
              <w:rPr>
                <w:szCs w:val="28"/>
              </w:rPr>
              <w:t>2468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D050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D0507" w:rsidP="0094344A">
            <w:pPr>
              <w:ind w:left="-108"/>
              <w:jc w:val="both"/>
            </w:pPr>
            <w:r w:rsidRPr="007D0507">
              <w:rPr>
                <w:szCs w:val="28"/>
              </w:rPr>
              <w:t>О проекте закона Приморского края "</w:t>
            </w:r>
            <w:r w:rsidRPr="007D0507">
              <w:rPr>
                <w:bCs/>
                <w:szCs w:val="28"/>
              </w:rPr>
              <w:t>О внесении изменений в Закон Приморского края</w:t>
            </w:r>
            <w:r w:rsidRPr="007D0507">
              <w:rPr>
                <w:bCs/>
                <w:szCs w:val="28"/>
              </w:rPr>
              <w:br/>
              <w:t>"О референдуме Приморского края</w:t>
            </w:r>
            <w:r w:rsidRPr="007D0507">
              <w:rPr>
                <w:szCs w:val="28"/>
              </w:rPr>
              <w:t>"</w:t>
            </w:r>
          </w:p>
          <w:p w:rsidR="000B3FB2" w:rsidRPr="007D0507" w:rsidRDefault="000B3FB2" w:rsidP="0094344A">
            <w:pPr>
              <w:ind w:left="-108"/>
              <w:jc w:val="both"/>
            </w:pPr>
          </w:p>
        </w:tc>
      </w:tr>
    </w:tbl>
    <w:p w:rsidR="007D0507" w:rsidRPr="007D0507" w:rsidRDefault="007D0507" w:rsidP="007D0507">
      <w:pPr>
        <w:ind w:firstLine="720"/>
      </w:pPr>
      <w:r w:rsidRPr="007D0507">
        <w:t xml:space="preserve">Законодательное Собрание Приморского края </w:t>
      </w:r>
    </w:p>
    <w:p w:rsidR="007D0507" w:rsidRPr="007D0507" w:rsidRDefault="007D0507" w:rsidP="007D0507"/>
    <w:p w:rsidR="007D0507" w:rsidRPr="007D0507" w:rsidRDefault="007D0507" w:rsidP="007D0507">
      <w:r w:rsidRPr="007D0507">
        <w:t>ПОСТАНОВЛЯЕТ:</w:t>
      </w:r>
    </w:p>
    <w:p w:rsidR="007D0507" w:rsidRPr="007D0507" w:rsidRDefault="007D0507" w:rsidP="007D0507"/>
    <w:p w:rsidR="007D0507" w:rsidRPr="007D0507" w:rsidRDefault="007D0507" w:rsidP="007D0507">
      <w:pPr>
        <w:ind w:firstLine="720"/>
        <w:jc w:val="both"/>
      </w:pPr>
      <w:r w:rsidRPr="007D0507">
        <w:t xml:space="preserve">1.Принять проект закона Приморского края </w:t>
      </w:r>
      <w:r w:rsidRPr="007D0507">
        <w:rPr>
          <w:szCs w:val="28"/>
        </w:rPr>
        <w:t>"</w:t>
      </w:r>
      <w:r w:rsidRPr="007D0507">
        <w:rPr>
          <w:bCs/>
          <w:szCs w:val="28"/>
        </w:rPr>
        <w:t>О внесении изменений в Закон Приморского края "О референдуме Приморского края</w:t>
      </w:r>
      <w:r w:rsidRPr="007D0507">
        <w:rPr>
          <w:szCs w:val="28"/>
        </w:rPr>
        <w:t xml:space="preserve">" </w:t>
      </w:r>
      <w:r w:rsidRPr="007D0507">
        <w:t>в первом чтении.</w:t>
      </w:r>
    </w:p>
    <w:p w:rsidR="007D0507" w:rsidRPr="007D0507" w:rsidRDefault="007D0507" w:rsidP="007D0507">
      <w:pPr>
        <w:ind w:firstLine="720"/>
        <w:jc w:val="both"/>
      </w:pPr>
    </w:p>
    <w:p w:rsidR="007D0507" w:rsidRPr="007D0507" w:rsidRDefault="007D0507" w:rsidP="007D0507">
      <w:pPr>
        <w:ind w:firstLine="708"/>
        <w:jc w:val="both"/>
      </w:pPr>
      <w:r w:rsidRPr="007D0507"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 w:rsidRPr="007D0507">
        <w:rPr>
          <w:color w:val="000000"/>
        </w:rPr>
        <w:br/>
        <w:t>и законности до 11 мая 2016 года.</w:t>
      </w:r>
    </w:p>
    <w:p w:rsidR="007D0507" w:rsidRPr="007D0507" w:rsidRDefault="007D0507" w:rsidP="007D0507">
      <w:pPr>
        <w:ind w:firstLine="709"/>
        <w:jc w:val="both"/>
      </w:pPr>
    </w:p>
    <w:p w:rsidR="007D0507" w:rsidRPr="007D0507" w:rsidRDefault="007D0507" w:rsidP="007D0507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7D0507">
        <w:t xml:space="preserve">3.Комитету Законодательного Собрания по региональной политике </w:t>
      </w:r>
      <w:r w:rsidRPr="007D0507">
        <w:br/>
        <w:t>и законности (</w:t>
      </w:r>
      <w:proofErr w:type="spellStart"/>
      <w:r w:rsidRPr="007D0507">
        <w:t>Текиев</w:t>
      </w:r>
      <w:proofErr w:type="spellEnd"/>
      <w:r w:rsidRPr="007D0507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D0507" w:rsidRPr="007D0507" w:rsidRDefault="007D0507" w:rsidP="007D0507">
      <w:pPr>
        <w:ind w:firstLine="709"/>
        <w:jc w:val="both"/>
      </w:pPr>
    </w:p>
    <w:p w:rsidR="007D0507" w:rsidRPr="007D0507" w:rsidRDefault="007D0507" w:rsidP="007D0507">
      <w:pPr>
        <w:ind w:firstLine="709"/>
        <w:jc w:val="both"/>
      </w:pPr>
      <w:r w:rsidRPr="007D0507">
        <w:t>4.Настоящее постановление вступает в силу со дня его принятия.</w:t>
      </w:r>
    </w:p>
    <w:p w:rsidR="007D0507" w:rsidRPr="007D0507" w:rsidRDefault="007D0507" w:rsidP="007D0507">
      <w:pPr>
        <w:jc w:val="both"/>
      </w:pPr>
    </w:p>
    <w:p w:rsidR="007D0507" w:rsidRPr="007D0507" w:rsidRDefault="007D0507" w:rsidP="007D0507">
      <w:pPr>
        <w:jc w:val="both"/>
      </w:pPr>
    </w:p>
    <w:p w:rsidR="007D0507" w:rsidRPr="007D0507" w:rsidRDefault="007D0507" w:rsidP="007D0507">
      <w:pPr>
        <w:jc w:val="both"/>
      </w:pPr>
    </w:p>
    <w:p w:rsidR="007D0507" w:rsidRPr="007D0507" w:rsidRDefault="007D0507" w:rsidP="007D0507">
      <w:pPr>
        <w:jc w:val="both"/>
      </w:pPr>
      <w:r w:rsidRPr="007D0507">
        <w:t>Председатель</w:t>
      </w:r>
    </w:p>
    <w:p w:rsidR="007D0507" w:rsidRPr="007D0507" w:rsidRDefault="007D0507" w:rsidP="007D0507">
      <w:pPr>
        <w:jc w:val="both"/>
      </w:pPr>
      <w:r w:rsidRPr="007D0507">
        <w:t>Законодательного Собрания</w:t>
      </w:r>
      <w:r w:rsidRPr="007D0507">
        <w:tab/>
      </w:r>
      <w:r w:rsidRPr="007D0507">
        <w:tab/>
      </w:r>
      <w:r w:rsidRPr="007D0507">
        <w:tab/>
      </w:r>
      <w:r w:rsidRPr="007D0507">
        <w:tab/>
      </w:r>
      <w:r w:rsidRPr="007D0507">
        <w:tab/>
      </w:r>
      <w:r w:rsidRPr="007D0507">
        <w:tab/>
        <w:t xml:space="preserve">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C2F" w:rsidRDefault="00143C2F">
      <w:r>
        <w:separator/>
      </w:r>
    </w:p>
  </w:endnote>
  <w:endnote w:type="continuationSeparator" w:id="0">
    <w:p w:rsidR="00143C2F" w:rsidRDefault="00143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C2F" w:rsidRDefault="00143C2F">
      <w:r>
        <w:separator/>
      </w:r>
    </w:p>
  </w:footnote>
  <w:footnote w:type="continuationSeparator" w:id="0">
    <w:p w:rsidR="00143C2F" w:rsidRDefault="00143C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0507"/>
    <w:rsid w:val="0004094E"/>
    <w:rsid w:val="00057575"/>
    <w:rsid w:val="000B3FB2"/>
    <w:rsid w:val="000D628E"/>
    <w:rsid w:val="000E5228"/>
    <w:rsid w:val="00123119"/>
    <w:rsid w:val="00143C2F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D0507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2016-04-28T00:21:00Z</cp:lastPrinted>
  <dcterms:created xsi:type="dcterms:W3CDTF">2016-04-28T00:17:00Z</dcterms:created>
  <dcterms:modified xsi:type="dcterms:W3CDTF">2016-04-28T00:21:00Z</dcterms:modified>
</cp:coreProperties>
</file>