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441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29C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C29CE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29CE" w:rsidRPr="009C29CE">
              <w:rPr>
                <w:szCs w:val="28"/>
              </w:rPr>
              <w:t>2463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C29C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29CE" w:rsidP="0094344A">
            <w:pPr>
              <w:ind w:left="-108"/>
              <w:jc w:val="both"/>
            </w:pPr>
            <w:r w:rsidRPr="009C29CE">
              <w:t xml:space="preserve">О проекте закона Приморского края "О внесении изменений в Избирательный кодекс </w:t>
            </w:r>
            <w:proofErr w:type="spellStart"/>
            <w:proofErr w:type="gramStart"/>
            <w:r w:rsidRPr="009C29CE">
              <w:t>Примор-ского</w:t>
            </w:r>
            <w:proofErr w:type="spellEnd"/>
            <w:proofErr w:type="gramEnd"/>
            <w:r w:rsidRPr="009C29CE">
              <w:t xml:space="preserve"> края"</w:t>
            </w:r>
          </w:p>
          <w:p w:rsidR="000B3FB2" w:rsidRPr="009C29CE" w:rsidRDefault="000B3FB2" w:rsidP="0094344A">
            <w:pPr>
              <w:ind w:left="-108"/>
              <w:jc w:val="both"/>
            </w:pPr>
          </w:p>
        </w:tc>
      </w:tr>
    </w:tbl>
    <w:p w:rsidR="009C29CE" w:rsidRPr="00F2794F" w:rsidRDefault="009C29CE" w:rsidP="009C29CE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9C29CE" w:rsidRPr="00F2794F" w:rsidRDefault="009C29CE" w:rsidP="009C29C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9CE" w:rsidRPr="00F2794F" w:rsidRDefault="009C29CE" w:rsidP="009C29C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C29CE" w:rsidRPr="00F2794F" w:rsidRDefault="009C29CE" w:rsidP="009C29C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9CE" w:rsidRDefault="009C29CE" w:rsidP="009C29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>Принять проект закона Приморского края "О внесении изменений в Избирательный кодекс Приморского края" во втором чтении.</w:t>
      </w:r>
    </w:p>
    <w:p w:rsidR="009C29CE" w:rsidRDefault="009C29CE" w:rsidP="009C29CE">
      <w:pPr>
        <w:jc w:val="both"/>
      </w:pPr>
    </w:p>
    <w:p w:rsidR="009C29CE" w:rsidRDefault="009C29CE" w:rsidP="009C29CE">
      <w:pPr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9C29CE" w:rsidRDefault="009C29CE" w:rsidP="009C29CE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C29CE" w:rsidRDefault="009C29CE" w:rsidP="009C29CE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9C29CE" w:rsidRDefault="009C29CE" w:rsidP="009C29C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29CE" w:rsidRDefault="009C29CE" w:rsidP="009C29C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29CE" w:rsidRPr="00F2794F" w:rsidRDefault="009C29CE" w:rsidP="009C29C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29CE" w:rsidRPr="00F2794F" w:rsidRDefault="009C29CE" w:rsidP="009C29C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9C29CE" w:rsidRPr="00D964B6" w:rsidRDefault="009C29CE" w:rsidP="009C29C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505" w:rsidRDefault="00905505">
      <w:r>
        <w:separator/>
      </w:r>
    </w:p>
  </w:endnote>
  <w:endnote w:type="continuationSeparator" w:id="0">
    <w:p w:rsidR="00905505" w:rsidRDefault="00905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505" w:rsidRDefault="00905505">
      <w:r>
        <w:separator/>
      </w:r>
    </w:p>
  </w:footnote>
  <w:footnote w:type="continuationSeparator" w:id="0">
    <w:p w:rsidR="00905505" w:rsidRDefault="009055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29C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05505"/>
    <w:rsid w:val="00922AED"/>
    <w:rsid w:val="00924B45"/>
    <w:rsid w:val="00931FD6"/>
    <w:rsid w:val="009372FF"/>
    <w:rsid w:val="0094344A"/>
    <w:rsid w:val="009959AC"/>
    <w:rsid w:val="009C06BA"/>
    <w:rsid w:val="009C29CE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C29CE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2016-04-28T00:23:00Z</cp:lastPrinted>
  <dcterms:created xsi:type="dcterms:W3CDTF">2016-04-28T00:22:00Z</dcterms:created>
  <dcterms:modified xsi:type="dcterms:W3CDTF">2016-04-28T00:23:00Z</dcterms:modified>
</cp:coreProperties>
</file>