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27806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262D8" w:rsidP="000B681E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62D8">
              <w:rPr>
                <w:szCs w:val="28"/>
              </w:rPr>
              <w:t>2</w:t>
            </w:r>
            <w:r w:rsidR="000B681E">
              <w:rPr>
                <w:szCs w:val="28"/>
              </w:rPr>
              <w:t>7</w:t>
            </w:r>
            <w:bookmarkStart w:id="0" w:name="_GoBack"/>
            <w:bookmarkEnd w:id="0"/>
            <w:r w:rsidRPr="000262D8">
              <w:rPr>
                <w:szCs w:val="28"/>
              </w:rPr>
              <w:t>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62D8" w:rsidRPr="000262D8">
              <w:rPr>
                <w:szCs w:val="28"/>
              </w:rPr>
              <w:t>2461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62D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62D8" w:rsidP="0094344A">
            <w:pPr>
              <w:ind w:left="-108"/>
              <w:jc w:val="both"/>
            </w:pPr>
            <w:r w:rsidRPr="000262D8">
              <w:t>О Законе Приморского края "О внесении изменения в статью 7 Закона Приморского края "О социальной поддержке граждан в сфере ипотечного жилищного кредитования в Приморском крае"</w:t>
            </w:r>
          </w:p>
          <w:p w:rsidR="000B3FB2" w:rsidRPr="000262D8" w:rsidRDefault="000B3FB2" w:rsidP="0094344A">
            <w:pPr>
              <w:ind w:left="-108"/>
              <w:jc w:val="both"/>
            </w:pPr>
          </w:p>
        </w:tc>
      </w:tr>
    </w:tbl>
    <w:p w:rsidR="000262D8" w:rsidRDefault="000262D8" w:rsidP="000262D8">
      <w:pPr>
        <w:ind w:firstLine="709"/>
      </w:pPr>
      <w:r>
        <w:t xml:space="preserve">Законодательное Собрание Приморского края </w:t>
      </w:r>
    </w:p>
    <w:p w:rsidR="000262D8" w:rsidRDefault="000262D8" w:rsidP="000262D8"/>
    <w:p w:rsidR="000262D8" w:rsidRDefault="000262D8" w:rsidP="000262D8">
      <w:r>
        <w:t>ПОСТАНОВЛЯЕТ:</w:t>
      </w:r>
    </w:p>
    <w:p w:rsidR="000262D8" w:rsidRDefault="000262D8" w:rsidP="000262D8"/>
    <w:p w:rsidR="000262D8" w:rsidRDefault="000262D8" w:rsidP="000262D8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изменения в статью 7 Закона Приморского края </w:t>
      </w:r>
      <w:r>
        <w:rPr>
          <w:szCs w:val="28"/>
        </w:rPr>
        <w:t>"О социальной поддержке граждан в сфере ипотечного жилищного кредитования в Приморском крае".</w:t>
      </w:r>
    </w:p>
    <w:p w:rsidR="000262D8" w:rsidRDefault="000262D8" w:rsidP="000262D8">
      <w:pPr>
        <w:ind w:firstLine="709"/>
        <w:jc w:val="both"/>
      </w:pPr>
    </w:p>
    <w:p w:rsidR="000262D8" w:rsidRDefault="000262D8" w:rsidP="000262D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262D8" w:rsidRDefault="000262D8" w:rsidP="000262D8">
      <w:pPr>
        <w:jc w:val="both"/>
      </w:pPr>
    </w:p>
    <w:p w:rsidR="000262D8" w:rsidRDefault="000262D8" w:rsidP="000262D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262D8" w:rsidRDefault="000262D8" w:rsidP="000262D8">
      <w:pPr>
        <w:ind w:firstLine="709"/>
        <w:jc w:val="both"/>
      </w:pPr>
    </w:p>
    <w:p w:rsidR="000262D8" w:rsidRDefault="000262D8" w:rsidP="000262D8">
      <w:pPr>
        <w:ind w:firstLine="709"/>
        <w:jc w:val="both"/>
      </w:pPr>
    </w:p>
    <w:p w:rsidR="000262D8" w:rsidRDefault="000262D8" w:rsidP="000262D8">
      <w:pPr>
        <w:ind w:firstLine="709"/>
        <w:jc w:val="both"/>
      </w:pPr>
    </w:p>
    <w:p w:rsidR="000262D8" w:rsidRDefault="000262D8" w:rsidP="000262D8">
      <w:pPr>
        <w:jc w:val="both"/>
      </w:pPr>
      <w:r>
        <w:t>Председатель</w:t>
      </w:r>
    </w:p>
    <w:p w:rsidR="000262D8" w:rsidRDefault="000262D8" w:rsidP="000262D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EF3" w:rsidRDefault="00EB4EF3">
      <w:r>
        <w:separator/>
      </w:r>
    </w:p>
  </w:endnote>
  <w:endnote w:type="continuationSeparator" w:id="0">
    <w:p w:rsidR="00EB4EF3" w:rsidRDefault="00EB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EF3" w:rsidRDefault="00EB4EF3">
      <w:r>
        <w:separator/>
      </w:r>
    </w:p>
  </w:footnote>
  <w:footnote w:type="continuationSeparator" w:id="0">
    <w:p w:rsidR="00EB4EF3" w:rsidRDefault="00EB4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62D8"/>
    <w:rsid w:val="000262D8"/>
    <w:rsid w:val="00057575"/>
    <w:rsid w:val="000B3FB2"/>
    <w:rsid w:val="000B681E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4005"/>
    <w:rsid w:val="00C20E8F"/>
    <w:rsid w:val="00CA7E54"/>
    <w:rsid w:val="00CE19DF"/>
    <w:rsid w:val="00D02716"/>
    <w:rsid w:val="00DF01B2"/>
    <w:rsid w:val="00E93A7F"/>
    <w:rsid w:val="00EB4EF3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2016-04-27T06:01:00Z</cp:lastPrinted>
  <dcterms:created xsi:type="dcterms:W3CDTF">2016-04-27T03:46:00Z</dcterms:created>
  <dcterms:modified xsi:type="dcterms:W3CDTF">2016-04-27T06:01:00Z</dcterms:modified>
</cp:coreProperties>
</file>