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327805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07D74" w:rsidP="00D33D49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07D74">
              <w:rPr>
                <w:szCs w:val="28"/>
              </w:rPr>
              <w:t>2</w:t>
            </w:r>
            <w:r w:rsidR="00D33D49">
              <w:rPr>
                <w:szCs w:val="28"/>
              </w:rPr>
              <w:t>7</w:t>
            </w:r>
            <w:bookmarkStart w:id="0" w:name="_GoBack"/>
            <w:bookmarkEnd w:id="0"/>
            <w:r w:rsidRPr="00207D74">
              <w:rPr>
                <w:szCs w:val="28"/>
              </w:rPr>
              <w:t>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07D74" w:rsidRPr="00207D74">
              <w:rPr>
                <w:szCs w:val="28"/>
              </w:rPr>
              <w:t>2460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07D74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07D74" w:rsidP="0094344A">
            <w:pPr>
              <w:ind w:left="-108"/>
              <w:jc w:val="both"/>
            </w:pPr>
            <w:proofErr w:type="gramStart"/>
            <w:r>
              <w:t>О проекте закона Приморского края "О внесении изменения в статью 7 Закона Приморского края "</w:t>
            </w:r>
            <w:r>
              <w:rPr>
                <w:szCs w:val="28"/>
              </w:rPr>
              <w:t>О социальной поддержке граждан в сфере ипотечного жилищного кредитования в Приморском крае"</w:t>
            </w:r>
            <w:proofErr w:type="gramEnd"/>
          </w:p>
          <w:p w:rsidR="000B3FB2" w:rsidRPr="00207D74" w:rsidRDefault="000B3FB2" w:rsidP="0094344A">
            <w:pPr>
              <w:ind w:left="-108"/>
              <w:jc w:val="both"/>
            </w:pPr>
          </w:p>
        </w:tc>
      </w:tr>
    </w:tbl>
    <w:p w:rsidR="00207D74" w:rsidRDefault="00207D74" w:rsidP="00207D74">
      <w:pPr>
        <w:ind w:firstLine="709"/>
      </w:pPr>
      <w:r>
        <w:t xml:space="preserve">Законодательное Собрание Приморского края </w:t>
      </w:r>
    </w:p>
    <w:p w:rsidR="00207D74" w:rsidRDefault="00207D74" w:rsidP="00207D74"/>
    <w:p w:rsidR="00207D74" w:rsidRDefault="00207D74" w:rsidP="00207D74">
      <w:r>
        <w:t>ПОСТАНОВЛЯЕТ:</w:t>
      </w:r>
    </w:p>
    <w:p w:rsidR="00207D74" w:rsidRDefault="00207D74" w:rsidP="00207D74"/>
    <w:p w:rsidR="00207D74" w:rsidRDefault="00207D74" w:rsidP="00207D74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изменения в статью 7 Закона Приморского края </w:t>
      </w:r>
      <w:r>
        <w:rPr>
          <w:szCs w:val="28"/>
        </w:rPr>
        <w:t>"О социальной поддержке граждан в сфере ипотечного жилищного кредитования в Приморском крае" в первом чтении.</w:t>
      </w:r>
    </w:p>
    <w:p w:rsidR="00207D74" w:rsidRDefault="00207D74" w:rsidP="00207D74">
      <w:pPr>
        <w:ind w:firstLine="709"/>
        <w:jc w:val="both"/>
      </w:pPr>
    </w:p>
    <w:p w:rsidR="00207D74" w:rsidRDefault="00207D74" w:rsidP="00207D74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(Костенко)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207D74" w:rsidRDefault="00207D74" w:rsidP="00207D74">
      <w:pPr>
        <w:jc w:val="both"/>
      </w:pPr>
    </w:p>
    <w:p w:rsidR="00207D74" w:rsidRDefault="00207D74" w:rsidP="00207D74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07D74" w:rsidRDefault="00207D74" w:rsidP="00207D74">
      <w:pPr>
        <w:ind w:firstLine="709"/>
        <w:jc w:val="both"/>
      </w:pPr>
    </w:p>
    <w:p w:rsidR="00207D74" w:rsidRDefault="00207D74" w:rsidP="00207D74">
      <w:pPr>
        <w:ind w:firstLine="709"/>
        <w:jc w:val="both"/>
      </w:pPr>
    </w:p>
    <w:p w:rsidR="00207D74" w:rsidRDefault="00207D74" w:rsidP="00207D74">
      <w:pPr>
        <w:ind w:firstLine="709"/>
        <w:jc w:val="both"/>
      </w:pPr>
    </w:p>
    <w:p w:rsidR="00207D74" w:rsidRDefault="00207D74" w:rsidP="00207D74">
      <w:pPr>
        <w:jc w:val="both"/>
      </w:pPr>
      <w:r>
        <w:t>Председатель</w:t>
      </w:r>
    </w:p>
    <w:p w:rsidR="00207D74" w:rsidRDefault="00207D74" w:rsidP="00207D74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F98" w:rsidRDefault="00833F98">
      <w:r>
        <w:separator/>
      </w:r>
    </w:p>
  </w:endnote>
  <w:endnote w:type="continuationSeparator" w:id="0">
    <w:p w:rsidR="00833F98" w:rsidRDefault="00833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F98" w:rsidRDefault="00833F98">
      <w:r>
        <w:separator/>
      </w:r>
    </w:p>
  </w:footnote>
  <w:footnote w:type="continuationSeparator" w:id="0">
    <w:p w:rsidR="00833F98" w:rsidRDefault="00833F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7D74"/>
    <w:rsid w:val="00057575"/>
    <w:rsid w:val="000B3FB2"/>
    <w:rsid w:val="000D628E"/>
    <w:rsid w:val="000E5228"/>
    <w:rsid w:val="00123119"/>
    <w:rsid w:val="00155F7F"/>
    <w:rsid w:val="00207D74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F187A"/>
    <w:rsid w:val="00833F98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33D49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2016-04-27T06:01:00Z</cp:lastPrinted>
  <dcterms:created xsi:type="dcterms:W3CDTF">2016-04-27T03:45:00Z</dcterms:created>
  <dcterms:modified xsi:type="dcterms:W3CDTF">2016-04-27T06:01:00Z</dcterms:modified>
</cp:coreProperties>
</file>