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95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34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34A8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34A8" w:rsidRPr="004134A8">
              <w:rPr>
                <w:szCs w:val="28"/>
              </w:rPr>
              <w:t>2459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34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34A8" w:rsidP="0094344A">
            <w:pPr>
              <w:ind w:left="-108"/>
              <w:jc w:val="both"/>
            </w:pPr>
            <w:r w:rsidRPr="004134A8">
              <w:t xml:space="preserve">О Законе Приморского края "О внесении изменений в статью 3 Закона Приморского края "О системе капитального ремонта многоквартирных домов в </w:t>
            </w:r>
            <w:proofErr w:type="gramStart"/>
            <w:r w:rsidRPr="004134A8">
              <w:t>При</w:t>
            </w:r>
            <w:r>
              <w:t>-</w:t>
            </w:r>
            <w:r w:rsidRPr="004134A8">
              <w:t>морском</w:t>
            </w:r>
            <w:proofErr w:type="gramEnd"/>
            <w:r w:rsidRPr="004134A8">
              <w:t xml:space="preserve"> крае"</w:t>
            </w:r>
          </w:p>
          <w:p w:rsidR="000B3FB2" w:rsidRPr="004134A8" w:rsidRDefault="000B3FB2" w:rsidP="0094344A">
            <w:pPr>
              <w:ind w:left="-108"/>
              <w:jc w:val="both"/>
            </w:pPr>
          </w:p>
        </w:tc>
      </w:tr>
    </w:tbl>
    <w:p w:rsidR="004134A8" w:rsidRDefault="004134A8" w:rsidP="004134A8">
      <w:pPr>
        <w:ind w:firstLine="720"/>
      </w:pPr>
      <w:r>
        <w:t xml:space="preserve">Законодательное Собрание Приморского края </w:t>
      </w:r>
    </w:p>
    <w:p w:rsidR="004134A8" w:rsidRDefault="004134A8" w:rsidP="004134A8"/>
    <w:p w:rsidR="004134A8" w:rsidRDefault="004134A8" w:rsidP="004134A8">
      <w:r>
        <w:t>ПОСТАНОВЛЯЕТ:</w:t>
      </w:r>
    </w:p>
    <w:p w:rsidR="004134A8" w:rsidRDefault="004134A8" w:rsidP="004134A8"/>
    <w:p w:rsidR="004134A8" w:rsidRDefault="004134A8" w:rsidP="004134A8">
      <w:pPr>
        <w:jc w:val="both"/>
      </w:pPr>
      <w:r>
        <w:tab/>
        <w:t xml:space="preserve">1.Принять Закон Приморского края "О внесении изменений в статью 3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4134A8" w:rsidRDefault="004134A8" w:rsidP="004134A8">
      <w:pPr>
        <w:jc w:val="both"/>
      </w:pPr>
    </w:p>
    <w:p w:rsidR="004134A8" w:rsidRDefault="004134A8" w:rsidP="004134A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134A8" w:rsidRDefault="004134A8" w:rsidP="004134A8">
      <w:pPr>
        <w:jc w:val="both"/>
      </w:pPr>
    </w:p>
    <w:p w:rsidR="004134A8" w:rsidRDefault="004134A8" w:rsidP="004134A8">
      <w:pPr>
        <w:jc w:val="both"/>
      </w:pPr>
      <w:r>
        <w:tab/>
        <w:t>3.Настоящее постановление вступает в силу со дня его принятия.</w:t>
      </w:r>
    </w:p>
    <w:p w:rsidR="004134A8" w:rsidRDefault="004134A8" w:rsidP="004134A8">
      <w:pPr>
        <w:jc w:val="both"/>
      </w:pPr>
    </w:p>
    <w:p w:rsidR="004134A8" w:rsidRDefault="004134A8" w:rsidP="004134A8">
      <w:pPr>
        <w:jc w:val="both"/>
      </w:pPr>
    </w:p>
    <w:p w:rsidR="004134A8" w:rsidRDefault="004134A8" w:rsidP="004134A8">
      <w:pPr>
        <w:jc w:val="both"/>
      </w:pPr>
    </w:p>
    <w:p w:rsidR="004134A8" w:rsidRDefault="004134A8" w:rsidP="004134A8">
      <w:pPr>
        <w:jc w:val="both"/>
      </w:pPr>
      <w:r>
        <w:t xml:space="preserve">Председатель </w:t>
      </w:r>
    </w:p>
    <w:p w:rsidR="004134A8" w:rsidRDefault="004134A8" w:rsidP="004134A8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801" w:rsidRDefault="00CB0801">
      <w:r>
        <w:separator/>
      </w:r>
    </w:p>
  </w:endnote>
  <w:endnote w:type="continuationSeparator" w:id="0">
    <w:p w:rsidR="00CB0801" w:rsidRDefault="00CB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801" w:rsidRDefault="00CB0801">
      <w:r>
        <w:separator/>
      </w:r>
    </w:p>
  </w:footnote>
  <w:footnote w:type="continuationSeparator" w:id="0">
    <w:p w:rsidR="00CB0801" w:rsidRDefault="00CB0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4A8"/>
    <w:rsid w:val="00057575"/>
    <w:rsid w:val="000B3FB2"/>
    <w:rsid w:val="000D628E"/>
    <w:rsid w:val="000E5228"/>
    <w:rsid w:val="00123119"/>
    <w:rsid w:val="00155F7F"/>
    <w:rsid w:val="003325F4"/>
    <w:rsid w:val="00392E21"/>
    <w:rsid w:val="004134A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080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2016-04-27T03:38:00Z</cp:lastPrinted>
  <dcterms:created xsi:type="dcterms:W3CDTF">2016-04-27T03:38:00Z</dcterms:created>
  <dcterms:modified xsi:type="dcterms:W3CDTF">2016-04-27T03:39:00Z</dcterms:modified>
</cp:coreProperties>
</file>