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52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358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358C7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358C7" w:rsidRPr="002358C7">
              <w:rPr>
                <w:szCs w:val="28"/>
              </w:rPr>
              <w:t>2456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358C7" w:rsidP="0094344A">
            <w:pPr>
              <w:ind w:left="-108"/>
              <w:jc w:val="both"/>
            </w:pPr>
            <w:r w:rsidRPr="002358C7">
              <w:t>О проекте закона Приморского края "О внесении изменений в статью 3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358C7" w:rsidRDefault="002358C7" w:rsidP="002358C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358C7" w:rsidRDefault="002358C7" w:rsidP="002358C7">
      <w:pPr>
        <w:pStyle w:val="a3"/>
        <w:tabs>
          <w:tab w:val="clear" w:pos="4153"/>
          <w:tab w:val="clear" w:pos="8306"/>
        </w:tabs>
      </w:pPr>
    </w:p>
    <w:p w:rsidR="002358C7" w:rsidRDefault="002358C7" w:rsidP="002358C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358C7" w:rsidRDefault="002358C7" w:rsidP="002358C7">
      <w:pPr>
        <w:pStyle w:val="a3"/>
        <w:tabs>
          <w:tab w:val="clear" w:pos="4153"/>
          <w:tab w:val="clear" w:pos="8306"/>
        </w:tabs>
      </w:pPr>
    </w:p>
    <w:p w:rsidR="002358C7" w:rsidRDefault="002358C7" w:rsidP="002358C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1.Принять проект закона Приморского края "</w:t>
      </w:r>
      <w:r w:rsidRPr="00131A0F">
        <w:t>О внесении изменений в статью 3 Закона Приморского края "О налоге на имущество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2358C7" w:rsidRDefault="002358C7" w:rsidP="002358C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358C7" w:rsidRDefault="002358C7" w:rsidP="002358C7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358C7" w:rsidRDefault="002358C7" w:rsidP="002358C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358C7" w:rsidRDefault="002358C7" w:rsidP="002358C7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358C7" w:rsidRDefault="002358C7" w:rsidP="002358C7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2358C7" w:rsidRDefault="002358C7" w:rsidP="002358C7">
      <w:pPr>
        <w:pStyle w:val="a3"/>
        <w:tabs>
          <w:tab w:val="clear" w:pos="4153"/>
          <w:tab w:val="clear" w:pos="8306"/>
        </w:tabs>
        <w:jc w:val="both"/>
      </w:pPr>
    </w:p>
    <w:p w:rsidR="002358C7" w:rsidRDefault="002358C7" w:rsidP="002358C7">
      <w:pPr>
        <w:pStyle w:val="a3"/>
        <w:tabs>
          <w:tab w:val="clear" w:pos="4153"/>
          <w:tab w:val="clear" w:pos="8306"/>
        </w:tabs>
        <w:jc w:val="both"/>
      </w:pPr>
    </w:p>
    <w:p w:rsidR="002358C7" w:rsidRDefault="002358C7" w:rsidP="002358C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2358C7" w:rsidRDefault="002358C7" w:rsidP="002358C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FC6" w:rsidRDefault="00CE7FC6">
      <w:r>
        <w:separator/>
      </w:r>
    </w:p>
  </w:endnote>
  <w:endnote w:type="continuationSeparator" w:id="0">
    <w:p w:rsidR="00CE7FC6" w:rsidRDefault="00CE7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FC6" w:rsidRDefault="00CE7FC6">
      <w:r>
        <w:separator/>
      </w:r>
    </w:p>
  </w:footnote>
  <w:footnote w:type="continuationSeparator" w:id="0">
    <w:p w:rsidR="00CE7FC6" w:rsidRDefault="00CE7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358C7"/>
    <w:rsid w:val="00057575"/>
    <w:rsid w:val="000B3FB2"/>
    <w:rsid w:val="000D628E"/>
    <w:rsid w:val="000E5228"/>
    <w:rsid w:val="00123119"/>
    <w:rsid w:val="00155F7F"/>
    <w:rsid w:val="002358C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7FC6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358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2016-04-27T02:27:00Z</cp:lastPrinted>
  <dcterms:created xsi:type="dcterms:W3CDTF">2016-04-27T02:25:00Z</dcterms:created>
  <dcterms:modified xsi:type="dcterms:W3CDTF">2016-04-27T02:27:00Z</dcterms:modified>
</cp:coreProperties>
</file>