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268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133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1335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1335" w:rsidRPr="00781335">
              <w:rPr>
                <w:szCs w:val="28"/>
              </w:rPr>
              <w:t>2455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133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1335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статью 7 Закона Приморского края </w:t>
            </w:r>
            <w:r>
              <w:br/>
              <w:t>"О транспортном налоге"</w:t>
            </w:r>
          </w:p>
          <w:p w:rsidR="000B3FB2" w:rsidRPr="00781335" w:rsidRDefault="000B3FB2" w:rsidP="0094344A">
            <w:pPr>
              <w:ind w:left="-108"/>
              <w:jc w:val="both"/>
            </w:pPr>
          </w:p>
        </w:tc>
      </w:tr>
    </w:tbl>
    <w:p w:rsidR="00781335" w:rsidRDefault="00781335" w:rsidP="0078133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  <w:r>
        <w:tab/>
        <w:t>1.Принять Закон Приморского края "О внесении изменений в статью 7 Закона Приморского края "О транспортном налоге".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81335" w:rsidRDefault="00781335" w:rsidP="00781335">
      <w:pPr>
        <w:pStyle w:val="a3"/>
        <w:tabs>
          <w:tab w:val="left" w:pos="708"/>
        </w:tabs>
        <w:ind w:firstLine="720"/>
        <w:jc w:val="both"/>
      </w:pPr>
      <w:r w:rsidRPr="00477267">
        <w:t>2</w:t>
      </w:r>
      <w:r>
        <w:t>.Направить указанный Закон Губернатору Приморского края для обнародования.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781335" w:rsidRDefault="00781335" w:rsidP="0078133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0099" w:rsidRDefault="00510099">
      <w:r>
        <w:separator/>
      </w:r>
    </w:p>
  </w:endnote>
  <w:endnote w:type="continuationSeparator" w:id="0">
    <w:p w:rsidR="00510099" w:rsidRDefault="00510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0099" w:rsidRDefault="00510099">
      <w:r>
        <w:separator/>
      </w:r>
    </w:p>
  </w:footnote>
  <w:footnote w:type="continuationSeparator" w:id="0">
    <w:p w:rsidR="00510099" w:rsidRDefault="005100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133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0099"/>
    <w:rsid w:val="005A6019"/>
    <w:rsid w:val="005E6130"/>
    <w:rsid w:val="00695A4A"/>
    <w:rsid w:val="006D45ED"/>
    <w:rsid w:val="006E650F"/>
    <w:rsid w:val="00726997"/>
    <w:rsid w:val="0078133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8133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2016-04-27T03:27:00Z</cp:lastPrinted>
  <dcterms:created xsi:type="dcterms:W3CDTF">2016-04-27T03:26:00Z</dcterms:created>
  <dcterms:modified xsi:type="dcterms:W3CDTF">2016-04-27T03:27:00Z</dcterms:modified>
</cp:coreProperties>
</file>