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34282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F7EA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F7EA9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F7EA9" w:rsidRPr="00BF7EA9">
              <w:rPr>
                <w:szCs w:val="28"/>
              </w:rPr>
              <w:t>2453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F7EA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F7EA9" w:rsidP="0094344A">
            <w:pPr>
              <w:ind w:left="-108"/>
              <w:jc w:val="both"/>
            </w:pPr>
            <w:proofErr w:type="gramStart"/>
            <w:r w:rsidRPr="00BF7EA9">
              <w:t>О Законе Приморского края "О внесении изменений в Закон Приморского края "Об особо охраняемых природных тер</w:t>
            </w:r>
            <w:r>
              <w:t>-</w:t>
            </w:r>
            <w:proofErr w:type="spellStart"/>
            <w:r w:rsidRPr="00BF7EA9">
              <w:t>риториях</w:t>
            </w:r>
            <w:proofErr w:type="spellEnd"/>
            <w:r w:rsidRPr="00BF7EA9">
              <w:t xml:space="preserve"> Приморского края"</w:t>
            </w:r>
            <w:proofErr w:type="gramEnd"/>
          </w:p>
          <w:p w:rsidR="000B3FB2" w:rsidRPr="00BF7EA9" w:rsidRDefault="000B3FB2" w:rsidP="0094344A">
            <w:pPr>
              <w:ind w:left="-108"/>
              <w:jc w:val="both"/>
            </w:pPr>
          </w:p>
        </w:tc>
      </w:tr>
    </w:tbl>
    <w:p w:rsidR="00BF7EA9" w:rsidRDefault="00BF7EA9" w:rsidP="00BF7EA9">
      <w:pPr>
        <w:ind w:firstLine="709"/>
      </w:pPr>
      <w:r>
        <w:t>Законодательное Собрание Приморского края</w:t>
      </w:r>
    </w:p>
    <w:p w:rsidR="00BF7EA9" w:rsidRDefault="00BF7EA9" w:rsidP="00BF7EA9"/>
    <w:p w:rsidR="00BF7EA9" w:rsidRDefault="00BF7EA9" w:rsidP="00BF7EA9">
      <w:r>
        <w:t>ПОСТАНОВЛЯЕТ:</w:t>
      </w:r>
    </w:p>
    <w:p w:rsidR="00BF7EA9" w:rsidRDefault="00BF7EA9" w:rsidP="00BF7EA9"/>
    <w:p w:rsidR="00BF7EA9" w:rsidRDefault="00BF7EA9" w:rsidP="00BF7EA9">
      <w:pPr>
        <w:jc w:val="both"/>
      </w:pPr>
      <w:r>
        <w:tab/>
        <w:t>1.Принять Закон Приморского края "О внесении изменений в Закон Приморского края "Об особо охраняемых природных территориях Приморского края".</w:t>
      </w:r>
    </w:p>
    <w:p w:rsidR="00BF7EA9" w:rsidRDefault="00BF7EA9" w:rsidP="00BF7EA9">
      <w:pPr>
        <w:jc w:val="both"/>
      </w:pPr>
    </w:p>
    <w:p w:rsidR="00BF7EA9" w:rsidRDefault="00BF7EA9" w:rsidP="00BF7EA9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BF7EA9" w:rsidRDefault="00BF7EA9" w:rsidP="00BF7EA9">
      <w:pPr>
        <w:jc w:val="both"/>
      </w:pPr>
    </w:p>
    <w:p w:rsidR="00BF7EA9" w:rsidRDefault="00BF7EA9" w:rsidP="00BF7EA9">
      <w:pPr>
        <w:jc w:val="both"/>
      </w:pPr>
      <w:r>
        <w:tab/>
        <w:t>3.Настоящее постановление вступает в силу со дня его принятия.</w:t>
      </w:r>
    </w:p>
    <w:p w:rsidR="00BF7EA9" w:rsidRDefault="00BF7EA9" w:rsidP="00BF7EA9">
      <w:pPr>
        <w:jc w:val="both"/>
      </w:pPr>
      <w:bookmarkStart w:id="0" w:name="_GoBack"/>
      <w:bookmarkEnd w:id="0"/>
    </w:p>
    <w:p w:rsidR="00BF7EA9" w:rsidRDefault="00BF7EA9" w:rsidP="00BF7EA9">
      <w:pPr>
        <w:jc w:val="both"/>
      </w:pPr>
    </w:p>
    <w:p w:rsidR="00BF7EA9" w:rsidRDefault="00BF7EA9" w:rsidP="00BF7EA9">
      <w:pPr>
        <w:jc w:val="both"/>
      </w:pPr>
    </w:p>
    <w:p w:rsidR="00BF7EA9" w:rsidRDefault="00BF7EA9" w:rsidP="00BF7EA9">
      <w:pPr>
        <w:jc w:val="both"/>
      </w:pPr>
      <w:r>
        <w:t>Председатель</w:t>
      </w:r>
    </w:p>
    <w:p w:rsidR="00BF7EA9" w:rsidRDefault="00BF7EA9" w:rsidP="00BF7EA9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7D9" w:rsidRDefault="001137D9">
      <w:r>
        <w:separator/>
      </w:r>
    </w:p>
  </w:endnote>
  <w:endnote w:type="continuationSeparator" w:id="0">
    <w:p w:rsidR="001137D9" w:rsidRDefault="00113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7D9" w:rsidRDefault="001137D9">
      <w:r>
        <w:separator/>
      </w:r>
    </w:p>
  </w:footnote>
  <w:footnote w:type="continuationSeparator" w:id="0">
    <w:p w:rsidR="001137D9" w:rsidRDefault="001137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7EA9"/>
    <w:rsid w:val="00057575"/>
    <w:rsid w:val="000B3FB2"/>
    <w:rsid w:val="000D628E"/>
    <w:rsid w:val="000E5228"/>
    <w:rsid w:val="001137D9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F7EA9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2016-04-28T00:00:00Z</cp:lastPrinted>
  <dcterms:created xsi:type="dcterms:W3CDTF">2016-04-28T00:00:00Z</dcterms:created>
  <dcterms:modified xsi:type="dcterms:W3CDTF">2016-04-28T00:00:00Z</dcterms:modified>
</cp:coreProperties>
</file>