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27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2B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2B43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2B43" w:rsidRPr="008C2B43">
              <w:rPr>
                <w:szCs w:val="28"/>
              </w:rPr>
              <w:t>2452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2B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2B43" w:rsidP="0094344A">
            <w:pPr>
              <w:ind w:left="-108"/>
              <w:jc w:val="both"/>
            </w:pPr>
            <w:proofErr w:type="gramStart"/>
            <w:r w:rsidRPr="008C2B43">
              <w:t>О проекте закона Приморского края "О внесении изменений в Закон Приморского края "Об особо охраняемых природных тер</w:t>
            </w:r>
            <w:r>
              <w:t>-</w:t>
            </w:r>
            <w:proofErr w:type="spellStart"/>
            <w:r w:rsidRPr="008C2B43">
              <w:t>риториях</w:t>
            </w:r>
            <w:proofErr w:type="spellEnd"/>
            <w:r w:rsidRPr="008C2B43">
              <w:t xml:space="preserve"> Приморского края"</w:t>
            </w:r>
            <w:proofErr w:type="gramEnd"/>
          </w:p>
          <w:p w:rsidR="000B3FB2" w:rsidRPr="008C2B43" w:rsidRDefault="000B3FB2" w:rsidP="0094344A">
            <w:pPr>
              <w:ind w:left="-108"/>
              <w:jc w:val="both"/>
            </w:pPr>
          </w:p>
        </w:tc>
      </w:tr>
    </w:tbl>
    <w:p w:rsidR="008C2B43" w:rsidRDefault="008C2B43" w:rsidP="008C2B43">
      <w:pPr>
        <w:ind w:firstLine="709"/>
      </w:pPr>
      <w:r>
        <w:t>Законодательное Собрание Приморского края</w:t>
      </w:r>
    </w:p>
    <w:p w:rsidR="008C2B43" w:rsidRDefault="008C2B43" w:rsidP="008C2B43"/>
    <w:p w:rsidR="008C2B43" w:rsidRDefault="008C2B43" w:rsidP="008C2B43">
      <w:r>
        <w:t>ПОСТАНОВЛЯЕТ:</w:t>
      </w:r>
    </w:p>
    <w:p w:rsidR="008C2B43" w:rsidRDefault="008C2B43" w:rsidP="008C2B43"/>
    <w:p w:rsidR="008C2B43" w:rsidRDefault="008C2B43" w:rsidP="008C2B43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"Об особо охраняемых природных территориях Приморского края" во втором чтении.</w:t>
      </w:r>
    </w:p>
    <w:p w:rsidR="008C2B43" w:rsidRDefault="008C2B43" w:rsidP="008C2B43">
      <w:pPr>
        <w:ind w:firstLine="709"/>
        <w:jc w:val="both"/>
      </w:pPr>
    </w:p>
    <w:p w:rsidR="008C2B43" w:rsidRDefault="008C2B43" w:rsidP="008C2B43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C2B43" w:rsidRDefault="008C2B43" w:rsidP="008C2B43">
      <w:pPr>
        <w:jc w:val="both"/>
      </w:pPr>
    </w:p>
    <w:p w:rsidR="008C2B43" w:rsidRDefault="008C2B43" w:rsidP="008C2B4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C2B43" w:rsidRDefault="008C2B43" w:rsidP="008C2B43">
      <w:bookmarkStart w:id="0" w:name="_GoBack"/>
      <w:bookmarkEnd w:id="0"/>
    </w:p>
    <w:p w:rsidR="008C2B43" w:rsidRDefault="008C2B43" w:rsidP="008C2B43"/>
    <w:p w:rsidR="008C2B43" w:rsidRDefault="008C2B43" w:rsidP="008C2B43"/>
    <w:p w:rsidR="008C2B43" w:rsidRDefault="008C2B43" w:rsidP="008C2B43">
      <w:r>
        <w:t>Председатель</w:t>
      </w:r>
    </w:p>
    <w:p w:rsidR="008C2B43" w:rsidRDefault="008C2B43" w:rsidP="008C2B43">
      <w:r>
        <w:t>Законодательного Собрания                                                            В.В. Горчаков</w:t>
      </w:r>
    </w:p>
    <w:p w:rsidR="008C2B43" w:rsidRDefault="008C2B43" w:rsidP="008C2B4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279" w:rsidRDefault="00FF6279">
      <w:r>
        <w:separator/>
      </w:r>
    </w:p>
  </w:endnote>
  <w:endnote w:type="continuationSeparator" w:id="0">
    <w:p w:rsidR="00FF6279" w:rsidRDefault="00FF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279" w:rsidRDefault="00FF6279">
      <w:r>
        <w:separator/>
      </w:r>
    </w:p>
  </w:footnote>
  <w:footnote w:type="continuationSeparator" w:id="0">
    <w:p w:rsidR="00FF6279" w:rsidRDefault="00FF62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B4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2B4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2016-04-27T23:59:00Z</cp:lastPrinted>
  <dcterms:created xsi:type="dcterms:W3CDTF">2016-04-27T23:58:00Z</dcterms:created>
  <dcterms:modified xsi:type="dcterms:W3CDTF">2016-04-27T23:59:00Z</dcterms:modified>
</cp:coreProperties>
</file>