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2327803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C70A60" w:rsidP="0007705E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70A60">
              <w:rPr>
                <w:szCs w:val="28"/>
              </w:rPr>
              <w:t>2</w:t>
            </w:r>
            <w:r w:rsidR="0007705E">
              <w:rPr>
                <w:szCs w:val="28"/>
              </w:rPr>
              <w:t>7</w:t>
            </w:r>
            <w:bookmarkStart w:id="0" w:name="_GoBack"/>
            <w:bookmarkEnd w:id="0"/>
            <w:r w:rsidRPr="00C70A60">
              <w:rPr>
                <w:szCs w:val="28"/>
              </w:rPr>
              <w:t>.04.2016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70A60" w:rsidRPr="00C70A60">
              <w:rPr>
                <w:szCs w:val="28"/>
              </w:rPr>
              <w:t>2450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70A60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70A60" w:rsidP="0094344A">
            <w:pPr>
              <w:ind w:left="-108"/>
              <w:jc w:val="both"/>
            </w:pPr>
            <w:r w:rsidRPr="00C70A60">
              <w:t>О докладе о деятельности уполномоченного по защите прав предпринимателей в Приморском крае в 2015 году</w:t>
            </w:r>
          </w:p>
          <w:p w:rsidR="000B3FB2" w:rsidRPr="00C70A60" w:rsidRDefault="000B3FB2" w:rsidP="0094344A">
            <w:pPr>
              <w:ind w:left="-108"/>
              <w:jc w:val="both"/>
            </w:pPr>
          </w:p>
        </w:tc>
      </w:tr>
    </w:tbl>
    <w:p w:rsidR="00C70A60" w:rsidRDefault="00C70A60" w:rsidP="00C70A60">
      <w:pPr>
        <w:ind w:firstLine="708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C70A60" w:rsidRDefault="00C70A60" w:rsidP="00C70A60">
      <w:pPr>
        <w:rPr>
          <w:szCs w:val="28"/>
        </w:rPr>
      </w:pPr>
    </w:p>
    <w:p w:rsidR="00C70A60" w:rsidRDefault="00C70A60" w:rsidP="00C70A60">
      <w:pPr>
        <w:rPr>
          <w:szCs w:val="28"/>
        </w:rPr>
      </w:pPr>
      <w:r>
        <w:rPr>
          <w:szCs w:val="28"/>
        </w:rPr>
        <w:t>ПОСТАНОВЛЯЕТ:</w:t>
      </w:r>
    </w:p>
    <w:p w:rsidR="00C70A60" w:rsidRDefault="00C70A60" w:rsidP="00C70A60">
      <w:pPr>
        <w:rPr>
          <w:szCs w:val="28"/>
        </w:rPr>
      </w:pPr>
    </w:p>
    <w:p w:rsidR="00C70A60" w:rsidRDefault="00C70A60" w:rsidP="00C70A60">
      <w:pPr>
        <w:pStyle w:val="a6"/>
        <w:ind w:firstLine="709"/>
      </w:pPr>
      <w:r>
        <w:t>1.Принять доклад о деятельности уполномоченного по защите прав предпринимателей в Приморском крае в 2015 году к сведению.</w:t>
      </w:r>
    </w:p>
    <w:p w:rsidR="00C70A60" w:rsidRDefault="00C70A60" w:rsidP="00C70A60">
      <w:pPr>
        <w:ind w:firstLine="709"/>
        <w:jc w:val="both"/>
      </w:pPr>
    </w:p>
    <w:p w:rsidR="00C70A60" w:rsidRDefault="00C70A60" w:rsidP="00C70A60">
      <w:pPr>
        <w:pStyle w:val="a6"/>
      </w:pPr>
      <w:r>
        <w:tab/>
        <w:t>2.Настоящее постановление вступает в силу со дня его принятия.</w:t>
      </w:r>
    </w:p>
    <w:p w:rsidR="00C70A60" w:rsidRPr="0059601A" w:rsidRDefault="00C70A60" w:rsidP="00C70A60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70A60" w:rsidRDefault="00C70A60" w:rsidP="00C70A6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C70A60" w:rsidRDefault="00C70A60" w:rsidP="00C70A6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C70A60" w:rsidRDefault="00C70A60" w:rsidP="00C70A60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C70A60" w:rsidRDefault="00C70A60" w:rsidP="00C70A60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C70A60" w:rsidRDefault="00C70A60" w:rsidP="00C70A60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1B7" w:rsidRDefault="009861B7">
      <w:r>
        <w:separator/>
      </w:r>
    </w:p>
  </w:endnote>
  <w:endnote w:type="continuationSeparator" w:id="0">
    <w:p w:rsidR="009861B7" w:rsidRDefault="00986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1B7" w:rsidRDefault="009861B7">
      <w:r>
        <w:separator/>
      </w:r>
    </w:p>
  </w:footnote>
  <w:footnote w:type="continuationSeparator" w:id="0">
    <w:p w:rsidR="009861B7" w:rsidRDefault="009861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0A60"/>
    <w:rsid w:val="00057575"/>
    <w:rsid w:val="0007705E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861B7"/>
    <w:rsid w:val="009959AC"/>
    <w:rsid w:val="009C06BA"/>
    <w:rsid w:val="009E22A1"/>
    <w:rsid w:val="00A13794"/>
    <w:rsid w:val="00A26C60"/>
    <w:rsid w:val="00A93332"/>
    <w:rsid w:val="00AE5EE6"/>
    <w:rsid w:val="00BA58C7"/>
    <w:rsid w:val="00C20E8F"/>
    <w:rsid w:val="00C70A60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C70A60"/>
    <w:pPr>
      <w:jc w:val="both"/>
    </w:pPr>
  </w:style>
  <w:style w:type="character" w:customStyle="1" w:styleId="a7">
    <w:name w:val="Основной текст Знак"/>
    <w:link w:val="a6"/>
    <w:rsid w:val="00C70A60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2016-04-27T06:01:00Z</cp:lastPrinted>
  <dcterms:created xsi:type="dcterms:W3CDTF">2016-04-27T03:48:00Z</dcterms:created>
  <dcterms:modified xsi:type="dcterms:W3CDTF">2016-04-27T06:01:00Z</dcterms:modified>
</cp:coreProperties>
</file>