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765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7A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7A1B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7A1B" w:rsidRPr="00897A1B">
              <w:rPr>
                <w:szCs w:val="28"/>
              </w:rPr>
              <w:t>2449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7A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7A1B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</w:t>
            </w:r>
            <w:r w:rsidRPr="002179E5">
              <w:rPr>
                <w:szCs w:val="28"/>
              </w:rPr>
              <w:t xml:space="preserve">О </w:t>
            </w:r>
            <w:r>
              <w:rPr>
                <w:szCs w:val="28"/>
              </w:rPr>
              <w:t>наградах</w:t>
            </w:r>
            <w:r w:rsidRPr="00715975">
              <w:rPr>
                <w:rFonts w:eastAsia="Calibri"/>
                <w:szCs w:val="28"/>
                <w:lang w:eastAsia="en-US"/>
              </w:rPr>
              <w:t xml:space="preserve"> Приморского края</w:t>
            </w:r>
            <w:r>
              <w:rPr>
                <w:szCs w:val="28"/>
              </w:rPr>
              <w:t>"</w:t>
            </w:r>
          </w:p>
          <w:p w:rsidR="000B3FB2" w:rsidRPr="00897A1B" w:rsidRDefault="000B3FB2" w:rsidP="0094344A">
            <w:pPr>
              <w:ind w:left="-108"/>
              <w:jc w:val="both"/>
            </w:pPr>
          </w:p>
        </w:tc>
      </w:tr>
    </w:tbl>
    <w:p w:rsidR="00897A1B" w:rsidRDefault="00897A1B" w:rsidP="00897A1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97A1B" w:rsidRDefault="00897A1B" w:rsidP="00897A1B">
      <w:pPr>
        <w:pStyle w:val="a3"/>
        <w:tabs>
          <w:tab w:val="clear" w:pos="4153"/>
          <w:tab w:val="clear" w:pos="8306"/>
        </w:tabs>
      </w:pPr>
    </w:p>
    <w:p w:rsidR="00897A1B" w:rsidRDefault="00897A1B" w:rsidP="00897A1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97A1B" w:rsidRDefault="00897A1B" w:rsidP="00897A1B"/>
    <w:p w:rsidR="00897A1B" w:rsidRDefault="00897A1B" w:rsidP="00897A1B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>О внесении изменений в Закон Приморского края "</w:t>
      </w:r>
      <w:r w:rsidRPr="002179E5">
        <w:rPr>
          <w:szCs w:val="28"/>
        </w:rPr>
        <w:t xml:space="preserve">О </w:t>
      </w:r>
      <w:r>
        <w:rPr>
          <w:szCs w:val="28"/>
        </w:rPr>
        <w:t>наградах</w:t>
      </w:r>
      <w:r w:rsidRPr="00715975">
        <w:rPr>
          <w:rFonts w:eastAsia="Calibri"/>
          <w:szCs w:val="28"/>
          <w:lang w:eastAsia="en-US"/>
        </w:rPr>
        <w:t xml:space="preserve"> Приморского края</w:t>
      </w:r>
      <w:r>
        <w:rPr>
          <w:szCs w:val="28"/>
        </w:rPr>
        <w:t>".</w:t>
      </w:r>
    </w:p>
    <w:p w:rsidR="00897A1B" w:rsidRDefault="00897A1B" w:rsidP="00897A1B">
      <w:pPr>
        <w:ind w:firstLine="720"/>
        <w:jc w:val="both"/>
      </w:pPr>
    </w:p>
    <w:p w:rsidR="00897A1B" w:rsidRDefault="00897A1B" w:rsidP="00897A1B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897A1B" w:rsidRDefault="00897A1B" w:rsidP="00897A1B">
      <w:pPr>
        <w:ind w:firstLine="709"/>
        <w:jc w:val="both"/>
      </w:pPr>
    </w:p>
    <w:p w:rsidR="00897A1B" w:rsidRDefault="00897A1B" w:rsidP="00897A1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97A1B" w:rsidRDefault="00897A1B" w:rsidP="00897A1B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897A1B" w:rsidRDefault="00897A1B" w:rsidP="00897A1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97A1B" w:rsidRDefault="00897A1B" w:rsidP="00897A1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97A1B" w:rsidRDefault="00897A1B" w:rsidP="00897A1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97A1B" w:rsidRDefault="00897A1B" w:rsidP="00897A1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203" w:rsidRDefault="002D6203">
      <w:r>
        <w:separator/>
      </w:r>
    </w:p>
  </w:endnote>
  <w:endnote w:type="continuationSeparator" w:id="0">
    <w:p w:rsidR="002D6203" w:rsidRDefault="002D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203" w:rsidRDefault="002D6203">
      <w:r>
        <w:separator/>
      </w:r>
    </w:p>
  </w:footnote>
  <w:footnote w:type="continuationSeparator" w:id="0">
    <w:p w:rsidR="002D6203" w:rsidRDefault="002D62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7A1B"/>
    <w:rsid w:val="00057575"/>
    <w:rsid w:val="000B3FB2"/>
    <w:rsid w:val="000D628E"/>
    <w:rsid w:val="000E5228"/>
    <w:rsid w:val="00123119"/>
    <w:rsid w:val="00155F7F"/>
    <w:rsid w:val="002D620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7A1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97A1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2016-04-27T05:35:00Z</cp:lastPrinted>
  <dcterms:created xsi:type="dcterms:W3CDTF">2016-04-27T05:35:00Z</dcterms:created>
  <dcterms:modified xsi:type="dcterms:W3CDTF">2016-04-27T05:36:00Z</dcterms:modified>
</cp:coreProperties>
</file>