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766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4F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4F9A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4F9A" w:rsidRPr="007A4F9A">
              <w:rPr>
                <w:szCs w:val="28"/>
              </w:rPr>
              <w:t>2448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4F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4F9A" w:rsidP="0094344A">
            <w:pPr>
              <w:ind w:left="-108"/>
              <w:jc w:val="both"/>
            </w:pPr>
            <w:r w:rsidRPr="007A4F9A">
              <w:t>О проекте закона Приморского края "О внесении изменений в Закон Приморского края "О наградах Приморского края"</w:t>
            </w:r>
          </w:p>
          <w:p w:rsidR="000B3FB2" w:rsidRPr="007A4F9A" w:rsidRDefault="000B3FB2" w:rsidP="0094344A">
            <w:pPr>
              <w:ind w:left="-108"/>
              <w:jc w:val="both"/>
            </w:pPr>
          </w:p>
        </w:tc>
      </w:tr>
    </w:tbl>
    <w:p w:rsidR="007A4F9A" w:rsidRDefault="007A4F9A" w:rsidP="007A4F9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4F9A" w:rsidRDefault="007A4F9A" w:rsidP="007A4F9A">
      <w:pPr>
        <w:pStyle w:val="a3"/>
        <w:tabs>
          <w:tab w:val="clear" w:pos="4153"/>
          <w:tab w:val="clear" w:pos="8306"/>
        </w:tabs>
      </w:pPr>
    </w:p>
    <w:p w:rsidR="007A4F9A" w:rsidRDefault="007A4F9A" w:rsidP="007A4F9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4F9A" w:rsidRDefault="007A4F9A" w:rsidP="007A4F9A"/>
    <w:p w:rsidR="007A4F9A" w:rsidRDefault="007A4F9A" w:rsidP="007A4F9A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изменений в Закон Приморского края "</w:t>
      </w:r>
      <w:r w:rsidRPr="002179E5">
        <w:rPr>
          <w:szCs w:val="28"/>
        </w:rPr>
        <w:t xml:space="preserve">О </w:t>
      </w:r>
      <w:r>
        <w:rPr>
          <w:szCs w:val="28"/>
        </w:rPr>
        <w:t>наградах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 xml:space="preserve">" </w:t>
      </w:r>
      <w:r>
        <w:t>во втором чтении.</w:t>
      </w:r>
    </w:p>
    <w:p w:rsidR="007A4F9A" w:rsidRDefault="007A4F9A" w:rsidP="007A4F9A">
      <w:pPr>
        <w:ind w:firstLine="720"/>
        <w:jc w:val="both"/>
      </w:pPr>
    </w:p>
    <w:p w:rsidR="007A4F9A" w:rsidRDefault="007A4F9A" w:rsidP="007A4F9A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A4F9A" w:rsidRDefault="007A4F9A" w:rsidP="007A4F9A">
      <w:pPr>
        <w:ind w:firstLine="709"/>
        <w:jc w:val="both"/>
      </w:pPr>
    </w:p>
    <w:p w:rsidR="007A4F9A" w:rsidRDefault="007A4F9A" w:rsidP="007A4F9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A4F9A" w:rsidRDefault="007A4F9A" w:rsidP="007A4F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4F9A" w:rsidRDefault="007A4F9A" w:rsidP="007A4F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4F9A" w:rsidRDefault="007A4F9A" w:rsidP="007A4F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4F9A" w:rsidRDefault="007A4F9A" w:rsidP="007A4F9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4F9A" w:rsidRDefault="007A4F9A" w:rsidP="007A4F9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2C9" w:rsidRDefault="001062C9">
      <w:r>
        <w:separator/>
      </w:r>
    </w:p>
  </w:endnote>
  <w:endnote w:type="continuationSeparator" w:id="0">
    <w:p w:rsidR="001062C9" w:rsidRDefault="0010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2C9" w:rsidRDefault="001062C9">
      <w:r>
        <w:separator/>
      </w:r>
    </w:p>
  </w:footnote>
  <w:footnote w:type="continuationSeparator" w:id="0">
    <w:p w:rsidR="001062C9" w:rsidRDefault="00106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F9A"/>
    <w:rsid w:val="00057575"/>
    <w:rsid w:val="000B3FB2"/>
    <w:rsid w:val="000D628E"/>
    <w:rsid w:val="000E5228"/>
    <w:rsid w:val="001062C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4F9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A4F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2016-04-27T05:37:00Z</cp:lastPrinted>
  <dcterms:created xsi:type="dcterms:W3CDTF">2016-04-27T05:36:00Z</dcterms:created>
  <dcterms:modified xsi:type="dcterms:W3CDTF">2016-04-27T05:37:00Z</dcterms:modified>
</cp:coreProperties>
</file>