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803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11A3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1A39" w:rsidRPr="00411A39">
              <w:rPr>
                <w:szCs w:val="28"/>
              </w:rPr>
              <w:t>2447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11A3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11A39" w:rsidP="0094344A">
            <w:pPr>
              <w:ind w:left="-108"/>
              <w:jc w:val="both"/>
            </w:pPr>
            <w:r>
              <w:t>О Законе Приморского края                   "О патриотическом воспитании               в Приморском крае"</w:t>
            </w:r>
          </w:p>
          <w:p w:rsidR="000B3FB2" w:rsidRPr="00411A39" w:rsidRDefault="000B3FB2" w:rsidP="0094344A">
            <w:pPr>
              <w:ind w:left="-108"/>
              <w:jc w:val="both"/>
            </w:pPr>
          </w:p>
        </w:tc>
      </w:tr>
    </w:tbl>
    <w:p w:rsidR="00411A39" w:rsidRDefault="00411A39" w:rsidP="00411A39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411A39" w:rsidRDefault="00411A39" w:rsidP="00411A39">
      <w:pPr>
        <w:tabs>
          <w:tab w:val="left" w:pos="709"/>
        </w:tabs>
      </w:pPr>
    </w:p>
    <w:p w:rsidR="00411A39" w:rsidRDefault="00411A39" w:rsidP="00411A39">
      <w:r>
        <w:t>ПОСТАНОВЛЯЕТ:</w:t>
      </w:r>
    </w:p>
    <w:p w:rsidR="00411A39" w:rsidRDefault="00411A39" w:rsidP="00411A39"/>
    <w:p w:rsidR="00411A39" w:rsidRDefault="00411A39" w:rsidP="00411A39">
      <w:pPr>
        <w:jc w:val="both"/>
      </w:pPr>
      <w:r>
        <w:tab/>
        <w:t>1.Принять Закон Приморского края "О патриотическом воспитании                в Приморском крае".</w:t>
      </w:r>
    </w:p>
    <w:p w:rsidR="00411A39" w:rsidRDefault="00411A39" w:rsidP="00411A39">
      <w:pPr>
        <w:jc w:val="both"/>
      </w:pPr>
    </w:p>
    <w:p w:rsidR="00411A39" w:rsidRDefault="00411A39" w:rsidP="00411A39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411A39" w:rsidRDefault="00411A39" w:rsidP="00411A3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411A39" w:rsidRDefault="00411A39" w:rsidP="00411A39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411A39" w:rsidRDefault="00411A39" w:rsidP="00411A39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411A39" w:rsidRDefault="00411A39" w:rsidP="00411A3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411A39" w:rsidRDefault="00411A39" w:rsidP="00411A3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411A39" w:rsidRDefault="00411A39" w:rsidP="00411A39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411A39" w:rsidRDefault="00411A39" w:rsidP="00411A39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411A39" w:rsidRDefault="00411A39" w:rsidP="00411A3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411A39" w:rsidRPr="00CA7E54" w:rsidRDefault="00411A39" w:rsidP="00411A39">
      <w:pPr>
        <w:jc w:val="both"/>
      </w:pPr>
    </w:p>
    <w:p w:rsidR="00411A39" w:rsidRDefault="00411A39" w:rsidP="00411A39"/>
    <w:p w:rsidR="00411A39" w:rsidRDefault="00411A39" w:rsidP="00411A3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0F3" w:rsidRDefault="004A20F3">
      <w:r>
        <w:separator/>
      </w:r>
    </w:p>
  </w:endnote>
  <w:endnote w:type="continuationSeparator" w:id="0">
    <w:p w:rsidR="004A20F3" w:rsidRDefault="004A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0F3" w:rsidRDefault="004A20F3">
      <w:r>
        <w:separator/>
      </w:r>
    </w:p>
  </w:footnote>
  <w:footnote w:type="continuationSeparator" w:id="0">
    <w:p w:rsidR="004A20F3" w:rsidRDefault="004A2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1A39"/>
    <w:rsid w:val="00057575"/>
    <w:rsid w:val="000B3FB2"/>
    <w:rsid w:val="000D628E"/>
    <w:rsid w:val="000E5228"/>
    <w:rsid w:val="00123119"/>
    <w:rsid w:val="00155F7F"/>
    <w:rsid w:val="003325F4"/>
    <w:rsid w:val="00392E21"/>
    <w:rsid w:val="00411A39"/>
    <w:rsid w:val="004A20F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2016-04-27T06:39:00Z</cp:lastPrinted>
  <dcterms:created xsi:type="dcterms:W3CDTF">2016-04-27T06:38:00Z</dcterms:created>
  <dcterms:modified xsi:type="dcterms:W3CDTF">2016-04-27T06:39:00Z</dcterms:modified>
</cp:coreProperties>
</file>