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05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52C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52C8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52C8C" w:rsidRPr="00652C8C">
              <w:rPr>
                <w:szCs w:val="28"/>
              </w:rPr>
              <w:t>2444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52C8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52C8C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2C340D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C340D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7</w:t>
            </w:r>
            <w:r w:rsidRPr="003F6FC2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652C8C" w:rsidRDefault="000B3FB2" w:rsidP="0094344A">
            <w:pPr>
              <w:ind w:left="-108"/>
              <w:jc w:val="both"/>
            </w:pPr>
          </w:p>
        </w:tc>
      </w:tr>
    </w:tbl>
    <w:p w:rsidR="00652C8C" w:rsidRDefault="00652C8C" w:rsidP="00652C8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652C8C" w:rsidRDefault="00652C8C" w:rsidP="00652C8C">
      <w:pPr>
        <w:rPr>
          <w:szCs w:val="28"/>
        </w:rPr>
      </w:pPr>
    </w:p>
    <w:p w:rsidR="00652C8C" w:rsidRDefault="00652C8C" w:rsidP="00652C8C">
      <w:pPr>
        <w:rPr>
          <w:szCs w:val="28"/>
        </w:rPr>
      </w:pPr>
      <w:r>
        <w:rPr>
          <w:szCs w:val="28"/>
        </w:rPr>
        <w:t>ПОСТАНОВЛЯЕТ:</w:t>
      </w:r>
    </w:p>
    <w:p w:rsidR="00652C8C" w:rsidRDefault="00652C8C" w:rsidP="00652C8C">
      <w:pPr>
        <w:rPr>
          <w:szCs w:val="28"/>
        </w:rPr>
      </w:pPr>
    </w:p>
    <w:p w:rsidR="00652C8C" w:rsidRPr="00B36284" w:rsidRDefault="00652C8C" w:rsidP="00652C8C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proofErr w:type="gramStart"/>
      <w:r w:rsidRPr="00B36284">
        <w:rPr>
          <w:szCs w:val="28"/>
        </w:rPr>
        <w:t xml:space="preserve">1.Принять проект закона Приморского края </w:t>
      </w:r>
      <w:r w:rsidRPr="00C73D7B">
        <w:rPr>
          <w:szCs w:val="28"/>
        </w:rPr>
        <w:t>"О внесении изменени</w:t>
      </w:r>
      <w:r>
        <w:rPr>
          <w:szCs w:val="28"/>
        </w:rPr>
        <w:t>я</w:t>
      </w:r>
      <w:r w:rsidRPr="00C73D7B">
        <w:rPr>
          <w:szCs w:val="28"/>
        </w:rPr>
        <w:t xml:space="preserve"> </w:t>
      </w:r>
      <w:r>
        <w:rPr>
          <w:szCs w:val="28"/>
        </w:rPr>
        <w:br/>
        <w:t>в статью 7</w:t>
      </w:r>
      <w:r w:rsidRPr="00D74C85">
        <w:rPr>
          <w:szCs w:val="28"/>
          <w:vertAlign w:val="superscript"/>
        </w:rPr>
        <w:t>2</w:t>
      </w:r>
      <w:r>
        <w:rPr>
          <w:szCs w:val="28"/>
        </w:rPr>
        <w:t xml:space="preserve"> Закона </w:t>
      </w:r>
      <w:r w:rsidRPr="00C73D7B">
        <w:rPr>
          <w:szCs w:val="28"/>
        </w:rPr>
        <w:t>Приморского края "О социальной поддержке льготных категорий граждан, проживающих на территории Приморского края"</w:t>
      </w:r>
      <w:r w:rsidRPr="00B36284">
        <w:rPr>
          <w:szCs w:val="28"/>
        </w:rPr>
        <w:t xml:space="preserve"> </w:t>
      </w:r>
      <w:r>
        <w:rPr>
          <w:szCs w:val="28"/>
        </w:rPr>
        <w:br/>
        <w:t xml:space="preserve">с новым наименованием </w:t>
      </w:r>
      <w:r w:rsidRPr="00113A80">
        <w:rPr>
          <w:szCs w:val="28"/>
        </w:rPr>
        <w:t>"О внесении изменени</w:t>
      </w:r>
      <w:r>
        <w:rPr>
          <w:szCs w:val="28"/>
        </w:rPr>
        <w:t>й</w:t>
      </w:r>
      <w:r w:rsidRPr="00113A80">
        <w:rPr>
          <w:szCs w:val="28"/>
        </w:rPr>
        <w:t xml:space="preserve"> в </w:t>
      </w:r>
      <w:r>
        <w:rPr>
          <w:szCs w:val="28"/>
        </w:rPr>
        <w:t>статью 7</w:t>
      </w:r>
      <w:r w:rsidRPr="00D74C85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113A80">
        <w:rPr>
          <w:szCs w:val="28"/>
        </w:rPr>
        <w:t>Закон</w:t>
      </w:r>
      <w:r>
        <w:rPr>
          <w:szCs w:val="28"/>
        </w:rPr>
        <w:t>а</w:t>
      </w:r>
      <w:r w:rsidRPr="00113A80">
        <w:rPr>
          <w:szCs w:val="28"/>
        </w:rPr>
        <w:t xml:space="preserve">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B36284">
        <w:rPr>
          <w:szCs w:val="28"/>
        </w:rPr>
        <w:t>во втором чтении.</w:t>
      </w:r>
      <w:proofErr w:type="gramEnd"/>
    </w:p>
    <w:p w:rsidR="00652C8C" w:rsidRPr="00B36284" w:rsidRDefault="00652C8C" w:rsidP="00652C8C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652C8C" w:rsidRPr="00B36284" w:rsidRDefault="00652C8C" w:rsidP="00652C8C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</w:r>
      <w:r w:rsidRPr="00B36284">
        <w:rPr>
          <w:szCs w:val="28"/>
        </w:rPr>
        <w:t>и защите прав граждан (</w:t>
      </w:r>
      <w:proofErr w:type="spellStart"/>
      <w:r w:rsidRPr="00B36284">
        <w:rPr>
          <w:szCs w:val="28"/>
        </w:rPr>
        <w:t>Чемерис</w:t>
      </w:r>
      <w:proofErr w:type="spellEnd"/>
      <w:r w:rsidRPr="00B36284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принятых поправок</w:t>
      </w:r>
      <w:r w:rsidRPr="00B36284">
        <w:rPr>
          <w:szCs w:val="28"/>
        </w:rPr>
        <w:t xml:space="preserve"> и внести его на рассмотрение Законодательного Собрания в третьем чтении.</w:t>
      </w:r>
    </w:p>
    <w:p w:rsidR="00652C8C" w:rsidRPr="00B36284" w:rsidRDefault="00652C8C" w:rsidP="00652C8C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652C8C" w:rsidRPr="0059601A" w:rsidRDefault="00652C8C" w:rsidP="00652C8C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652C8C" w:rsidRDefault="00652C8C" w:rsidP="00652C8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52C8C" w:rsidRDefault="00652C8C" w:rsidP="00652C8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52C8C" w:rsidRDefault="00652C8C" w:rsidP="00652C8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52C8C" w:rsidRDefault="00652C8C" w:rsidP="00652C8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652C8C" w:rsidRDefault="00652C8C" w:rsidP="00652C8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AB6" w:rsidRDefault="00723AB6">
      <w:r>
        <w:separator/>
      </w:r>
    </w:p>
  </w:endnote>
  <w:endnote w:type="continuationSeparator" w:id="0">
    <w:p w:rsidR="00723AB6" w:rsidRDefault="0072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AB6" w:rsidRDefault="00723AB6">
      <w:r>
        <w:separator/>
      </w:r>
    </w:p>
  </w:footnote>
  <w:footnote w:type="continuationSeparator" w:id="0">
    <w:p w:rsidR="00723AB6" w:rsidRDefault="00723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2C8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2C8C"/>
    <w:rsid w:val="00695A4A"/>
    <w:rsid w:val="006D45ED"/>
    <w:rsid w:val="006E650F"/>
    <w:rsid w:val="00723AB6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52C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2016-04-27T06:42:00Z</cp:lastPrinted>
  <dcterms:created xsi:type="dcterms:W3CDTF">2016-04-27T06:41:00Z</dcterms:created>
  <dcterms:modified xsi:type="dcterms:W3CDTF">2016-04-27T06:42:00Z</dcterms:modified>
</cp:coreProperties>
</file>