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42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4BD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4BDF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4BDF" w:rsidRPr="00AC4BDF">
              <w:rPr>
                <w:szCs w:val="28"/>
              </w:rPr>
              <w:t>2440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4BD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4BDF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 w:rsidRPr="00703A62">
              <w:rPr>
                <w:szCs w:val="28"/>
              </w:rPr>
              <w:t xml:space="preserve"> объектов муниципальной собственности между</w:t>
            </w:r>
            <w:r>
              <w:rPr>
                <w:szCs w:val="28"/>
              </w:rPr>
              <w:t xml:space="preserve"> сельскими поселениями Михайловского м</w:t>
            </w:r>
            <w:r w:rsidRPr="00703A62">
              <w:rPr>
                <w:szCs w:val="28"/>
              </w:rPr>
              <w:t>уни</w:t>
            </w:r>
            <w:r>
              <w:rPr>
                <w:szCs w:val="28"/>
              </w:rPr>
              <w:t>ци</w:t>
            </w:r>
            <w:r w:rsidRPr="00703A62">
              <w:rPr>
                <w:szCs w:val="28"/>
              </w:rPr>
              <w:t>пальн</w:t>
            </w:r>
            <w:r>
              <w:rPr>
                <w:szCs w:val="28"/>
              </w:rPr>
              <w:t>ого</w:t>
            </w:r>
            <w:r w:rsidRPr="00703A62">
              <w:rPr>
                <w:szCs w:val="28"/>
              </w:rPr>
              <w:t xml:space="preserve"> район</w:t>
            </w:r>
            <w:r>
              <w:rPr>
                <w:szCs w:val="28"/>
              </w:rPr>
              <w:t>а и Михайловским муниципальным районом"</w:t>
            </w:r>
          </w:p>
          <w:p w:rsidR="000B3FB2" w:rsidRPr="00AC4BDF" w:rsidRDefault="000B3FB2" w:rsidP="0094344A">
            <w:pPr>
              <w:ind w:left="-108"/>
              <w:jc w:val="both"/>
            </w:pPr>
          </w:p>
        </w:tc>
      </w:tr>
    </w:tbl>
    <w:p w:rsidR="00AC4BDF" w:rsidRDefault="00AC4BDF" w:rsidP="00AC4BDF">
      <w:pPr>
        <w:ind w:firstLine="720"/>
      </w:pPr>
      <w:r>
        <w:t xml:space="preserve">Законодательное Собрание Приморского края </w:t>
      </w:r>
    </w:p>
    <w:p w:rsidR="00AC4BDF" w:rsidRDefault="00AC4BDF" w:rsidP="00AC4BDF"/>
    <w:p w:rsidR="00AC4BDF" w:rsidRDefault="00AC4BDF" w:rsidP="00AC4BDF">
      <w:r>
        <w:t>ПОСТАНОВЛЯЕТ:</w:t>
      </w:r>
    </w:p>
    <w:p w:rsidR="00AC4BDF" w:rsidRDefault="00AC4BDF" w:rsidP="00AC4BDF"/>
    <w:p w:rsidR="00AC4BDF" w:rsidRDefault="00AC4BDF" w:rsidP="00AC4BDF">
      <w:pPr>
        <w:ind w:firstLine="709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Михайловского</w:t>
      </w:r>
      <w:r>
        <w:rPr>
          <w:szCs w:val="28"/>
        </w:rPr>
        <w:br/>
        <w:t>муниципального района и Михайловским муниципальным районом".</w:t>
      </w:r>
    </w:p>
    <w:p w:rsidR="00AC4BDF" w:rsidRDefault="00AC4BDF" w:rsidP="00AC4BDF">
      <w:pPr>
        <w:ind w:firstLine="709"/>
        <w:jc w:val="both"/>
      </w:pPr>
    </w:p>
    <w:p w:rsidR="00AC4BDF" w:rsidRDefault="00AC4BDF" w:rsidP="00AC4BDF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C4BDF" w:rsidRDefault="00AC4BDF" w:rsidP="00AC4BDF">
      <w:pPr>
        <w:ind w:firstLine="709"/>
        <w:jc w:val="both"/>
      </w:pPr>
    </w:p>
    <w:p w:rsidR="00AC4BDF" w:rsidRDefault="00AC4BDF" w:rsidP="00AC4BD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C4BDF" w:rsidRDefault="00AC4BDF" w:rsidP="00AC4BDF">
      <w:pPr>
        <w:jc w:val="both"/>
      </w:pPr>
    </w:p>
    <w:p w:rsidR="00AC4BDF" w:rsidRDefault="00AC4BDF" w:rsidP="00AC4BDF">
      <w:pPr>
        <w:jc w:val="both"/>
      </w:pPr>
    </w:p>
    <w:p w:rsidR="00AC4BDF" w:rsidRDefault="00AC4BDF" w:rsidP="00AC4BDF">
      <w:pPr>
        <w:jc w:val="both"/>
      </w:pPr>
    </w:p>
    <w:p w:rsidR="00AC4BDF" w:rsidRDefault="00AC4BDF" w:rsidP="00AC4BDF">
      <w:pPr>
        <w:jc w:val="both"/>
      </w:pPr>
      <w:r>
        <w:t xml:space="preserve">Председатель </w:t>
      </w:r>
    </w:p>
    <w:p w:rsidR="00AC4BDF" w:rsidRDefault="00AC4BDF" w:rsidP="00AC4BD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AC4BDF" w:rsidRDefault="00AC4BDF" w:rsidP="00AC4BDF">
      <w:pPr>
        <w:tabs>
          <w:tab w:val="right" w:pos="9356"/>
        </w:tabs>
        <w:jc w:val="both"/>
      </w:pPr>
    </w:p>
    <w:p w:rsidR="00AC4BDF" w:rsidRDefault="00AC4BDF" w:rsidP="00AC4BDF"/>
    <w:p w:rsidR="00AC4BDF" w:rsidRDefault="00AC4BDF" w:rsidP="00AC4BDF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464" w:rsidRDefault="00323464">
      <w:r>
        <w:separator/>
      </w:r>
    </w:p>
  </w:endnote>
  <w:endnote w:type="continuationSeparator" w:id="0">
    <w:p w:rsidR="00323464" w:rsidRDefault="0032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464" w:rsidRDefault="00323464">
      <w:r>
        <w:separator/>
      </w:r>
    </w:p>
  </w:footnote>
  <w:footnote w:type="continuationSeparator" w:id="0">
    <w:p w:rsidR="00323464" w:rsidRDefault="003234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4BDF"/>
    <w:rsid w:val="00057575"/>
    <w:rsid w:val="000B3FB2"/>
    <w:rsid w:val="000D628E"/>
    <w:rsid w:val="000E5228"/>
    <w:rsid w:val="00123119"/>
    <w:rsid w:val="00155F7F"/>
    <w:rsid w:val="00323464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4BD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2016-04-27T02:12:00Z</cp:lastPrinted>
  <dcterms:created xsi:type="dcterms:W3CDTF">2016-04-27T02:11:00Z</dcterms:created>
  <dcterms:modified xsi:type="dcterms:W3CDTF">2016-04-27T02:12:00Z</dcterms:modified>
</cp:coreProperties>
</file>