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27872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03A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3AC1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3AC1" w:rsidRPr="00603AC1">
              <w:rPr>
                <w:szCs w:val="28"/>
              </w:rPr>
              <w:t>2439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3AC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3AC1" w:rsidP="0094344A">
            <w:pPr>
              <w:ind w:left="-108"/>
              <w:jc w:val="both"/>
            </w:pPr>
            <w:r w:rsidRPr="00603AC1">
              <w:t>О Законе Приморского края "О внесении изменения в статью 16 Закона Приморского края "О государственных должностях Приморского края"</w:t>
            </w:r>
          </w:p>
          <w:p w:rsidR="000B3FB2" w:rsidRPr="00603AC1" w:rsidRDefault="000B3FB2" w:rsidP="0094344A">
            <w:pPr>
              <w:ind w:left="-108"/>
              <w:jc w:val="both"/>
            </w:pPr>
          </w:p>
        </w:tc>
      </w:tr>
    </w:tbl>
    <w:p w:rsidR="00603AC1" w:rsidRPr="00F2794F" w:rsidRDefault="00603AC1" w:rsidP="00603A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03AC1" w:rsidRPr="00F2794F" w:rsidRDefault="00603AC1" w:rsidP="00603A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3AC1" w:rsidRPr="00F2794F" w:rsidRDefault="00603AC1" w:rsidP="00603A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3AC1" w:rsidRPr="00F2794F" w:rsidRDefault="00603AC1" w:rsidP="00603A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3AC1" w:rsidRDefault="00603AC1" w:rsidP="00603A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изменения в статью 16 Закона Приморского края "О государственных должностях в Приморском крае".</w:t>
      </w:r>
    </w:p>
    <w:p w:rsidR="00603AC1" w:rsidRDefault="00603AC1" w:rsidP="00603A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03AC1" w:rsidRDefault="00603AC1" w:rsidP="00603A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2.Направить указанный Закон </w:t>
      </w:r>
      <w:r w:rsidR="00B47DE3">
        <w:rPr>
          <w:szCs w:val="28"/>
        </w:rPr>
        <w:t>Г</w:t>
      </w:r>
      <w:bookmarkStart w:id="0" w:name="_GoBack"/>
      <w:bookmarkEnd w:id="0"/>
      <w:r>
        <w:rPr>
          <w:szCs w:val="28"/>
        </w:rPr>
        <w:t>убернатору Приморского края для обнародования.</w:t>
      </w:r>
    </w:p>
    <w:p w:rsidR="00603AC1" w:rsidRDefault="00603AC1" w:rsidP="00603A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03AC1" w:rsidRDefault="00603AC1" w:rsidP="00603A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603AC1" w:rsidRDefault="00603AC1" w:rsidP="00603A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3AC1" w:rsidRDefault="00603AC1" w:rsidP="00603A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3AC1" w:rsidRPr="00F2794F" w:rsidRDefault="00603AC1" w:rsidP="00603A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3AC1" w:rsidRPr="00F2794F" w:rsidRDefault="00603AC1" w:rsidP="00603A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03AC1" w:rsidRPr="00D964B6" w:rsidRDefault="00603AC1" w:rsidP="00603AC1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08E" w:rsidRDefault="0088008E">
      <w:r>
        <w:separator/>
      </w:r>
    </w:p>
  </w:endnote>
  <w:endnote w:type="continuationSeparator" w:id="0">
    <w:p w:rsidR="0088008E" w:rsidRDefault="00880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08E" w:rsidRDefault="0088008E">
      <w:r>
        <w:separator/>
      </w:r>
    </w:p>
  </w:footnote>
  <w:footnote w:type="continuationSeparator" w:id="0">
    <w:p w:rsidR="0088008E" w:rsidRDefault="00880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3AC1"/>
    <w:rsid w:val="00057575"/>
    <w:rsid w:val="000B3FB2"/>
    <w:rsid w:val="000D628E"/>
    <w:rsid w:val="000E5228"/>
    <w:rsid w:val="00123119"/>
    <w:rsid w:val="00155F7F"/>
    <w:rsid w:val="003325F4"/>
    <w:rsid w:val="00333396"/>
    <w:rsid w:val="00392E21"/>
    <w:rsid w:val="004B69FA"/>
    <w:rsid w:val="004D1A01"/>
    <w:rsid w:val="005A6019"/>
    <w:rsid w:val="005E6130"/>
    <w:rsid w:val="00603AC1"/>
    <w:rsid w:val="00695A4A"/>
    <w:rsid w:val="006D45ED"/>
    <w:rsid w:val="006E650F"/>
    <w:rsid w:val="00726997"/>
    <w:rsid w:val="007B48E7"/>
    <w:rsid w:val="007B5289"/>
    <w:rsid w:val="00835A0E"/>
    <w:rsid w:val="0088008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7DE3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03AC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2016-04-27T06:12:00Z</cp:lastPrinted>
  <dcterms:created xsi:type="dcterms:W3CDTF">2016-04-27T03:32:00Z</dcterms:created>
  <dcterms:modified xsi:type="dcterms:W3CDTF">2016-04-27T06:12:00Z</dcterms:modified>
</cp:coreProperties>
</file>