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F14CBB" w:rsidP="00000C89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</w:t>
            </w:r>
            <w:r w:rsidR="00000C89">
              <w:rPr>
                <w:sz w:val="20"/>
              </w:rPr>
              <w:t>региональной политике и законности</w:t>
            </w:r>
            <w:bookmarkStart w:id="0" w:name="_GoBack"/>
            <w:bookmarkEnd w:id="0"/>
            <w:r w:rsidRPr="00F14CBB">
              <w:rPr>
                <w:sz w:val="20"/>
              </w:rPr>
              <w:t xml:space="preserve">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5395F">
            <w:pPr>
              <w:pStyle w:val="1"/>
              <w:tabs>
                <w:tab w:val="left" w:pos="681"/>
              </w:tabs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17189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C74F5D" w:rsidRPr="0045315B">
              <w:t xml:space="preserve">"О внесении изменений в </w:t>
            </w:r>
            <w:r w:rsidR="00C31FC6">
              <w:t xml:space="preserve">статью 2 </w:t>
            </w:r>
            <w:r w:rsidR="00C74F5D" w:rsidRPr="0045315B">
              <w:t>Закон</w:t>
            </w:r>
            <w:r w:rsidR="00C31FC6">
              <w:t>а</w:t>
            </w:r>
            <w:r w:rsidR="00C74F5D" w:rsidRPr="0045315B">
              <w:t xml:space="preserve"> Приморского края</w:t>
            </w:r>
            <w:r w:rsidR="00C74F5D">
              <w:t xml:space="preserve"> </w:t>
            </w:r>
            <w:r w:rsidR="00FD11AC">
              <w:t xml:space="preserve">                       "О </w:t>
            </w:r>
            <w:r w:rsidR="00C74F5D">
              <w:t>бесплатном предоставлении земельных участков для индивидуального жилищного строительства</w:t>
            </w:r>
            <w:r w:rsidR="0017189F">
              <w:t xml:space="preserve"> на территории</w:t>
            </w:r>
            <w:r w:rsidR="00C74F5D">
              <w:t xml:space="preserve"> Приморско</w:t>
            </w:r>
            <w:r w:rsidR="0017189F">
              <w:t>го</w:t>
            </w:r>
            <w:r w:rsidR="00C74F5D">
              <w:t xml:space="preserve"> кра</w:t>
            </w:r>
            <w:r w:rsidR="0017189F">
              <w:t>я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>1.Принять проект закона Приморского края "О внесени</w:t>
      </w:r>
      <w:r w:rsidR="00B55A17">
        <w:t>и</w:t>
      </w:r>
      <w:r>
        <w:t xml:space="preserve"> изменений в </w:t>
      </w:r>
      <w:r w:rsidR="00C31FC6">
        <w:t xml:space="preserve">статью 2 </w:t>
      </w:r>
      <w:r>
        <w:t>Закон</w:t>
      </w:r>
      <w:r w:rsidR="00C31FC6">
        <w:t>а</w:t>
      </w:r>
      <w:r>
        <w:t xml:space="preserve"> Приморского края </w:t>
      </w:r>
      <w:r w:rsidR="00C82AFC">
        <w:t>"О бесплатном предоставлении земельных участков для индивидуального жилищного строительства</w:t>
      </w:r>
      <w:r w:rsidR="0017189F">
        <w:t xml:space="preserve"> на территории</w:t>
      </w:r>
      <w:r w:rsidR="00C82AFC">
        <w:t xml:space="preserve"> Приморско</w:t>
      </w:r>
      <w:r w:rsidR="0017189F">
        <w:t>го</w:t>
      </w:r>
      <w:r w:rsidR="00C82AFC">
        <w:t xml:space="preserve"> кра</w:t>
      </w:r>
      <w:r w:rsidR="0017189F">
        <w:t>я</w:t>
      </w:r>
      <w:r w:rsidR="00C82AFC">
        <w:t xml:space="preserve">" </w:t>
      </w:r>
      <w:r>
        <w:t xml:space="preserve">в </w:t>
      </w:r>
      <w:r w:rsidR="00FD11AC">
        <w:t>первом</w:t>
      </w:r>
      <w:r>
        <w:t xml:space="preserve"> чтении.</w:t>
      </w:r>
    </w:p>
    <w:p w:rsidR="0074666D" w:rsidRDefault="0074666D" w:rsidP="00092FE2">
      <w:pPr>
        <w:jc w:val="both"/>
      </w:pPr>
    </w:p>
    <w:p w:rsidR="0074666D" w:rsidRDefault="0074666D" w:rsidP="0074666D">
      <w:pPr>
        <w:ind w:firstLine="709"/>
        <w:jc w:val="both"/>
      </w:pPr>
      <w:r>
        <w:t>2.</w:t>
      </w:r>
      <w:r w:rsidR="005100E2" w:rsidRPr="005100E2">
        <w:t xml:space="preserve"> 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</w:t>
      </w:r>
      <w:r w:rsidR="005100E2">
        <w:t>2</w:t>
      </w:r>
      <w:r w:rsidR="005100E2" w:rsidRPr="005100E2">
        <w:t xml:space="preserve"> </w:t>
      </w:r>
      <w:r w:rsidR="005100E2">
        <w:t>мая</w:t>
      </w:r>
      <w:r w:rsidR="005100E2" w:rsidRPr="005100E2">
        <w:t xml:space="preserve"> 2016 года.</w:t>
      </w:r>
    </w:p>
    <w:p w:rsidR="00092FE2" w:rsidRDefault="00092FE2" w:rsidP="00092FE2">
      <w:pPr>
        <w:jc w:val="both"/>
      </w:pPr>
    </w:p>
    <w:p w:rsidR="00092FE2" w:rsidRDefault="00092FE2" w:rsidP="00A25570">
      <w:pPr>
        <w:tabs>
          <w:tab w:val="left" w:pos="709"/>
        </w:tabs>
        <w:jc w:val="both"/>
      </w:pPr>
      <w:r>
        <w:tab/>
      </w:r>
      <w:r w:rsidR="0074666D">
        <w:t>3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FD11AC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FD11AC">
        <w:t>о</w:t>
      </w:r>
      <w:r>
        <w:t xml:space="preserve"> </w:t>
      </w:r>
      <w:r w:rsidR="00FD11AC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74666D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 w:rsidSect="00E5395F">
      <w:pgSz w:w="11906" w:h="16838"/>
      <w:pgMar w:top="709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4F1" w:rsidRDefault="007E34F1">
      <w:r>
        <w:separator/>
      </w:r>
    </w:p>
  </w:endnote>
  <w:endnote w:type="continuationSeparator" w:id="0">
    <w:p w:rsidR="007E34F1" w:rsidRDefault="007E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4F1" w:rsidRDefault="007E34F1">
      <w:r>
        <w:separator/>
      </w:r>
    </w:p>
  </w:footnote>
  <w:footnote w:type="continuationSeparator" w:id="0">
    <w:p w:rsidR="007E34F1" w:rsidRDefault="007E3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00C89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B69FA"/>
    <w:rsid w:val="004D1A01"/>
    <w:rsid w:val="005100E2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4666D"/>
    <w:rsid w:val="007919AC"/>
    <w:rsid w:val="007B48E7"/>
    <w:rsid w:val="007B5289"/>
    <w:rsid w:val="007E34F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E5EE6"/>
    <w:rsid w:val="00B55A17"/>
    <w:rsid w:val="00BA58C7"/>
    <w:rsid w:val="00BC464A"/>
    <w:rsid w:val="00C20E8F"/>
    <w:rsid w:val="00C31FC6"/>
    <w:rsid w:val="00C74F5D"/>
    <w:rsid w:val="00C82AFC"/>
    <w:rsid w:val="00CA7E54"/>
    <w:rsid w:val="00CE19DF"/>
    <w:rsid w:val="00D02716"/>
    <w:rsid w:val="00D705F3"/>
    <w:rsid w:val="00DF01B2"/>
    <w:rsid w:val="00E5395F"/>
    <w:rsid w:val="00E93A7F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31</TotalTime>
  <Pages>1</Pages>
  <Words>142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Гончарук Лилия Александровна</cp:lastModifiedBy>
  <cp:revision>12</cp:revision>
  <cp:lastPrinted>2016-04-15T00:26:00Z</cp:lastPrinted>
  <dcterms:created xsi:type="dcterms:W3CDTF">2015-06-26T01:06:00Z</dcterms:created>
  <dcterms:modified xsi:type="dcterms:W3CDTF">2016-04-22T01:25:00Z</dcterms:modified>
</cp:coreProperties>
</file>