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BE0544" w:rsidTr="00BE462E">
        <w:trPr>
          <w:cantSplit/>
          <w:trHeight w:hRule="exact" w:val="708"/>
        </w:trPr>
        <w:tc>
          <w:tcPr>
            <w:tcW w:w="9356" w:type="dxa"/>
          </w:tcPr>
          <w:p w:rsidR="00D215C3" w:rsidRPr="00D215C3" w:rsidRDefault="003E402E" w:rsidP="007321A6">
            <w:pPr>
              <w:pStyle w:val="1"/>
              <w:tabs>
                <w:tab w:val="left" w:pos="707"/>
                <w:tab w:val="left" w:pos="874"/>
                <w:tab w:val="left" w:pos="2108"/>
                <w:tab w:val="left" w:pos="2271"/>
              </w:tabs>
              <w:ind w:left="709" w:hanging="709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35.45pt;width:194.4pt;height:39.05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B42E3D" w:rsidRPr="00932AC8" w:rsidRDefault="00E14BC5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B42E3D" w:rsidRPr="00932AC8">
                          <w:rPr>
                            <w:sz w:val="20"/>
                          </w:rPr>
                          <w:t xml:space="preserve">внесен </w:t>
                        </w:r>
                      </w:p>
                      <w:p w:rsidR="00B42E3D" w:rsidRPr="00932AC8" w:rsidRDefault="00610451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Губернатором </w:t>
                        </w:r>
                        <w:r w:rsidR="00B42E3D" w:rsidRPr="00932AC8"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 w:rsidTr="00BE462E">
        <w:tc>
          <w:tcPr>
            <w:tcW w:w="9356" w:type="dxa"/>
          </w:tcPr>
          <w:p w:rsidR="00AA2CB1" w:rsidRDefault="00AA2CB1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</w:p>
          <w:p w:rsidR="00AA2CB1" w:rsidRPr="00AA2CB1" w:rsidRDefault="00AA2CB1" w:rsidP="00CD4B54">
            <w:pPr>
              <w:tabs>
                <w:tab w:val="left" w:pos="693"/>
              </w:tabs>
            </w:pPr>
          </w:p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E462E">
            <w:pPr>
              <w:tabs>
                <w:tab w:val="left" w:pos="-108"/>
              </w:tabs>
              <w:ind w:left="-108"/>
              <w:rPr>
                <w:szCs w:val="28"/>
              </w:rPr>
            </w:pPr>
          </w:p>
          <w:p w:rsidR="00652695" w:rsidRDefault="00737F36" w:rsidP="00737F36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0709B1">
              <w:rPr>
                <w:b/>
                <w:bCs/>
              </w:rPr>
              <w:t>О ВНЕСЕНИИ ИЗМЕНЕНИ</w:t>
            </w:r>
            <w:r w:rsidR="00652695">
              <w:rPr>
                <w:b/>
                <w:bCs/>
              </w:rPr>
              <w:t>Й</w:t>
            </w:r>
            <w:r>
              <w:rPr>
                <w:b/>
                <w:bCs/>
              </w:rPr>
              <w:t xml:space="preserve"> </w:t>
            </w:r>
            <w:r w:rsidRPr="000709B1">
              <w:rPr>
                <w:b/>
                <w:bCs/>
              </w:rPr>
              <w:t>В</w:t>
            </w:r>
            <w:r w:rsidR="00542EA3">
              <w:rPr>
                <w:b/>
                <w:bCs/>
              </w:rPr>
              <w:t xml:space="preserve"> </w:t>
            </w:r>
            <w:r w:rsidR="00610451">
              <w:rPr>
                <w:b/>
                <w:bCs/>
              </w:rPr>
              <w:t xml:space="preserve">СТАТЬЮ 2 </w:t>
            </w:r>
            <w:r>
              <w:rPr>
                <w:b/>
              </w:rPr>
              <w:t>ЗАКОН</w:t>
            </w:r>
            <w:r w:rsidR="00610451">
              <w:rPr>
                <w:b/>
              </w:rPr>
              <w:t>А</w:t>
            </w:r>
            <w:r w:rsidR="00652695">
              <w:rPr>
                <w:b/>
              </w:rPr>
              <w:t xml:space="preserve"> </w:t>
            </w:r>
            <w:r w:rsidRPr="000709B1">
              <w:rPr>
                <w:b/>
                <w:bCs/>
              </w:rPr>
              <w:t>ПРИМОРСКОГО КРАЯ</w:t>
            </w:r>
            <w:r w:rsidR="00542EA3">
              <w:rPr>
                <w:b/>
                <w:bCs/>
              </w:rPr>
              <w:t xml:space="preserve"> </w:t>
            </w:r>
            <w:r w:rsidR="00610451">
              <w:rPr>
                <w:b/>
                <w:bCs/>
              </w:rPr>
              <w:t>"О БЕСПЛАТНОМ ПРЕДОСТАВЛЕНИИ</w:t>
            </w:r>
            <w:r w:rsidR="00610451">
              <w:rPr>
                <w:b/>
                <w:bCs/>
              </w:rPr>
              <w:br/>
              <w:t xml:space="preserve">ЗЕМЕЛЬНЫХ УЧАСТКОВ ДЛЯ ИНДИВИДУАЛЬНОГО </w:t>
            </w:r>
            <w:r w:rsidR="00610451">
              <w:rPr>
                <w:b/>
                <w:bCs/>
              </w:rPr>
              <w:br/>
              <w:t xml:space="preserve">ЖИЛИЩНОГО СТРОИТЕЛЬСТВА НА ТЕРРИТОРИИ </w:t>
            </w:r>
          </w:p>
          <w:p w:rsidR="00737F36" w:rsidRPr="00337212" w:rsidRDefault="00E14BC5" w:rsidP="00652695">
            <w:pPr>
              <w:pStyle w:val="2"/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t>ПРИМОРСКО</w:t>
            </w:r>
            <w:r w:rsidR="00610451">
              <w:rPr>
                <w:b/>
                <w:szCs w:val="28"/>
              </w:rPr>
              <w:t>ГО</w:t>
            </w:r>
            <w:r>
              <w:rPr>
                <w:b/>
                <w:szCs w:val="28"/>
              </w:rPr>
              <w:t xml:space="preserve"> КРА</w:t>
            </w:r>
            <w:r w:rsidR="00610451">
              <w:rPr>
                <w:b/>
                <w:szCs w:val="28"/>
              </w:rPr>
              <w:t>Я</w:t>
            </w:r>
            <w:r w:rsidR="00737F36" w:rsidRPr="00337212">
              <w:rPr>
                <w:b/>
                <w:szCs w:val="28"/>
              </w:rPr>
              <w:t>"</w:t>
            </w:r>
          </w:p>
          <w:p w:rsidR="00B814F0" w:rsidRPr="00B814F0" w:rsidRDefault="00B814F0" w:rsidP="00B814F0"/>
        </w:tc>
      </w:tr>
    </w:tbl>
    <w:p w:rsidR="00FF455D" w:rsidRDefault="00FF455D" w:rsidP="00F06478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 w:rsidR="00E00F5D">
        <w:rPr>
          <w:szCs w:val="28"/>
        </w:rPr>
        <w:t xml:space="preserve"> </w:t>
      </w:r>
    </w:p>
    <w:p w:rsidR="00D869E6" w:rsidRPr="00312D97" w:rsidRDefault="00D869E6" w:rsidP="00F06478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FF455D" w:rsidRDefault="00FF455D" w:rsidP="00F06478">
      <w:pPr>
        <w:tabs>
          <w:tab w:val="left" w:pos="426"/>
        </w:tabs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6A3291" w:rsidRPr="006A3291" w:rsidRDefault="006A3291" w:rsidP="00F06478">
      <w:pPr>
        <w:tabs>
          <w:tab w:val="left" w:pos="426"/>
        </w:tabs>
        <w:ind w:firstLine="709"/>
        <w:jc w:val="both"/>
        <w:rPr>
          <w:szCs w:val="28"/>
        </w:rPr>
      </w:pPr>
      <w:proofErr w:type="gramStart"/>
      <w:r w:rsidRPr="006A3291">
        <w:rPr>
          <w:szCs w:val="28"/>
        </w:rPr>
        <w:t>Внести в</w:t>
      </w:r>
      <w:r w:rsidR="00F06478">
        <w:rPr>
          <w:szCs w:val="28"/>
        </w:rPr>
        <w:t xml:space="preserve"> статью 2</w:t>
      </w:r>
      <w:r w:rsidRPr="006A3291">
        <w:rPr>
          <w:szCs w:val="28"/>
        </w:rPr>
        <w:t xml:space="preserve"> Закон</w:t>
      </w:r>
      <w:r w:rsidR="00F06478">
        <w:rPr>
          <w:szCs w:val="28"/>
        </w:rPr>
        <w:t>а</w:t>
      </w:r>
      <w:r w:rsidRPr="006A3291">
        <w:rPr>
          <w:szCs w:val="28"/>
        </w:rPr>
        <w:t xml:space="preserve">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</w:t>
      </w:r>
      <w:r w:rsidR="00F06478">
        <w:rPr>
          <w:szCs w:val="28"/>
        </w:rPr>
        <w:t xml:space="preserve"> </w:t>
      </w:r>
      <w:r w:rsidR="0084575C">
        <w:rPr>
          <w:szCs w:val="28"/>
        </w:rPr>
        <w:t xml:space="preserve">            </w:t>
      </w:r>
      <w:r w:rsidRPr="006A3291">
        <w:rPr>
          <w:szCs w:val="28"/>
        </w:rPr>
        <w:t>№ 56, стр. 187; 2014, № 89, стр. 28; 2015, № 116, стр. 6, № 132, стр. 16,</w:t>
      </w:r>
      <w:r w:rsidR="00F06478">
        <w:rPr>
          <w:szCs w:val="28"/>
        </w:rPr>
        <w:t xml:space="preserve"> </w:t>
      </w:r>
      <w:r w:rsidRPr="006A3291">
        <w:rPr>
          <w:szCs w:val="28"/>
        </w:rPr>
        <w:t>№ 141, стр. 54; 2016, № 151, стр. 53) следующ</w:t>
      </w:r>
      <w:r w:rsidR="0084575C">
        <w:rPr>
          <w:szCs w:val="28"/>
        </w:rPr>
        <w:t>ие</w:t>
      </w:r>
      <w:r w:rsidRPr="006A3291">
        <w:rPr>
          <w:szCs w:val="28"/>
        </w:rPr>
        <w:t xml:space="preserve"> изменени</w:t>
      </w:r>
      <w:r w:rsidR="0084575C">
        <w:rPr>
          <w:szCs w:val="28"/>
        </w:rPr>
        <w:t>я</w:t>
      </w:r>
      <w:r w:rsidRPr="006A3291">
        <w:rPr>
          <w:szCs w:val="28"/>
        </w:rPr>
        <w:t>:</w:t>
      </w:r>
      <w:proofErr w:type="gramEnd"/>
    </w:p>
    <w:p w:rsidR="006A3291" w:rsidRPr="006A3291" w:rsidRDefault="006A3291" w:rsidP="00F06478">
      <w:pPr>
        <w:tabs>
          <w:tab w:val="left" w:pos="426"/>
        </w:tabs>
        <w:ind w:firstLine="709"/>
        <w:jc w:val="both"/>
        <w:rPr>
          <w:szCs w:val="28"/>
        </w:rPr>
      </w:pPr>
      <w:r w:rsidRPr="006A3291">
        <w:rPr>
          <w:szCs w:val="28"/>
        </w:rPr>
        <w:t>часть 5 изложить в следующ</w:t>
      </w:r>
      <w:r w:rsidR="009470B7">
        <w:rPr>
          <w:szCs w:val="28"/>
        </w:rPr>
        <w:t>ей</w:t>
      </w:r>
      <w:bookmarkStart w:id="0" w:name="_GoBack"/>
      <w:bookmarkEnd w:id="0"/>
      <w:r w:rsidRPr="006A3291">
        <w:rPr>
          <w:szCs w:val="28"/>
        </w:rPr>
        <w:t xml:space="preserve"> редакции:</w:t>
      </w:r>
    </w:p>
    <w:p w:rsidR="006A3291" w:rsidRPr="006A3291" w:rsidRDefault="006A3291" w:rsidP="00F06478">
      <w:pPr>
        <w:tabs>
          <w:tab w:val="left" w:pos="426"/>
        </w:tabs>
        <w:ind w:firstLine="709"/>
        <w:jc w:val="both"/>
        <w:rPr>
          <w:szCs w:val="28"/>
        </w:rPr>
      </w:pPr>
      <w:proofErr w:type="gramStart"/>
      <w:r w:rsidRPr="006A3291">
        <w:rPr>
          <w:szCs w:val="28"/>
        </w:rPr>
        <w:t xml:space="preserve">"5.Предоставление земельных участков в соответствии с настоящим Законом осуществляется уполномоченным органом местного самоуправления в случае отсутствия в муниципальном образовании гражданина (граждан), имеющего (имеющих) трех и более детей, включенного (включенных) в реестр граждан, имеющих право на получение земельного участка в соответствии с Законом Приморского края </w:t>
      </w:r>
      <w:r w:rsidR="0084575C">
        <w:rPr>
          <w:szCs w:val="28"/>
        </w:rPr>
        <w:t xml:space="preserve">                            </w:t>
      </w:r>
      <w:r w:rsidRPr="006A3291">
        <w:rPr>
          <w:szCs w:val="28"/>
        </w:rPr>
        <w:t>"О бесплатном предоставлении земельных участков гражданам, имеющим</w:t>
      </w:r>
      <w:proofErr w:type="gramEnd"/>
      <w:r w:rsidRPr="006A3291">
        <w:rPr>
          <w:szCs w:val="28"/>
        </w:rPr>
        <w:t xml:space="preserve"> трех и более детей, в Приморском крае", которому (которым) не предоставлены земельные участки, за исключением случая, когда реестр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</w:t>
      </w:r>
      <w:r w:rsidR="0084575C">
        <w:rPr>
          <w:szCs w:val="28"/>
        </w:rPr>
        <w:t>,</w:t>
      </w:r>
      <w:r w:rsidRPr="006A3291">
        <w:rPr>
          <w:szCs w:val="28"/>
        </w:rPr>
        <w:t xml:space="preserve"> состоит только из гражданина (граждан), которому (которым) не предоставлены земельные участки в связи </w:t>
      </w:r>
      <w:proofErr w:type="gramStart"/>
      <w:r w:rsidRPr="006A3291">
        <w:rPr>
          <w:szCs w:val="28"/>
        </w:rPr>
        <w:t>с</w:t>
      </w:r>
      <w:proofErr w:type="gramEnd"/>
      <w:r w:rsidRPr="006A3291">
        <w:rPr>
          <w:szCs w:val="28"/>
        </w:rPr>
        <w:t xml:space="preserve"> </w:t>
      </w:r>
      <w:proofErr w:type="gramStart"/>
      <w:r w:rsidRPr="006A3291">
        <w:rPr>
          <w:szCs w:val="28"/>
        </w:rPr>
        <w:t>его</w:t>
      </w:r>
      <w:proofErr w:type="gramEnd"/>
      <w:r w:rsidRPr="006A3291">
        <w:rPr>
          <w:szCs w:val="28"/>
        </w:rPr>
        <w:t xml:space="preserve"> (их) неучастием два раза в </w:t>
      </w:r>
      <w:proofErr w:type="gramStart"/>
      <w:r w:rsidRPr="006A3291">
        <w:rPr>
          <w:szCs w:val="28"/>
        </w:rPr>
        <w:t>жеребьевках</w:t>
      </w:r>
      <w:proofErr w:type="gramEnd"/>
      <w:r w:rsidRPr="006A3291">
        <w:rPr>
          <w:szCs w:val="28"/>
        </w:rPr>
        <w:t>.".</w:t>
      </w:r>
    </w:p>
    <w:p w:rsidR="006A3291" w:rsidRPr="00283C6A" w:rsidRDefault="006A3291" w:rsidP="00F06478">
      <w:pPr>
        <w:tabs>
          <w:tab w:val="left" w:pos="426"/>
        </w:tabs>
        <w:ind w:firstLine="709"/>
        <w:jc w:val="both"/>
        <w:rPr>
          <w:szCs w:val="28"/>
        </w:rPr>
      </w:pPr>
    </w:p>
    <w:p w:rsidR="00727D5F" w:rsidRPr="00574D73" w:rsidRDefault="00727D5F" w:rsidP="00F06478">
      <w:pPr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574D73">
        <w:rPr>
          <w:szCs w:val="28"/>
        </w:rPr>
        <w:t>СТАТЬЯ 2.</w:t>
      </w:r>
    </w:p>
    <w:p w:rsidR="00FC1AE5" w:rsidRPr="00574D73" w:rsidRDefault="00727D5F" w:rsidP="00F0647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D73">
        <w:rPr>
          <w:szCs w:val="28"/>
        </w:rPr>
        <w:t>Настоящий Закон вступает в силу со дня его официального опубликования.</w:t>
      </w:r>
    </w:p>
    <w:p w:rsidR="00FC1AE5" w:rsidRPr="00574D73" w:rsidRDefault="00FC1AE5" w:rsidP="00A86C70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FC1AE5" w:rsidRPr="00574D73" w:rsidRDefault="00FC1AE5" w:rsidP="00A86C70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FC1AE5" w:rsidRPr="00574D73" w:rsidRDefault="00FC1AE5" w:rsidP="00A86C70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BE0544" w:rsidRDefault="00AD32CD" w:rsidP="00A86C70">
      <w:pPr>
        <w:tabs>
          <w:tab w:val="left" w:pos="709"/>
        </w:tabs>
        <w:autoSpaceDE w:val="0"/>
        <w:autoSpaceDN w:val="0"/>
        <w:adjustRightInd w:val="0"/>
        <w:jc w:val="center"/>
      </w:pPr>
      <w:r w:rsidRPr="00574D73">
        <w:rPr>
          <w:szCs w:val="28"/>
        </w:rPr>
        <w:t xml:space="preserve">Губернатор края                                                                    </w:t>
      </w:r>
      <w:r w:rsidR="00BE462E" w:rsidRPr="00574D73">
        <w:rPr>
          <w:szCs w:val="28"/>
        </w:rPr>
        <w:t xml:space="preserve">  </w:t>
      </w:r>
      <w:r w:rsidR="00200FBE" w:rsidRPr="00574D73">
        <w:rPr>
          <w:szCs w:val="28"/>
        </w:rPr>
        <w:t>В.В.</w:t>
      </w:r>
      <w:r w:rsidR="00737F36" w:rsidRPr="00574D73">
        <w:rPr>
          <w:szCs w:val="28"/>
        </w:rPr>
        <w:t xml:space="preserve"> </w:t>
      </w:r>
      <w:proofErr w:type="spellStart"/>
      <w:r w:rsidR="00200FBE" w:rsidRPr="00574D73">
        <w:rPr>
          <w:szCs w:val="28"/>
        </w:rPr>
        <w:t>Миклушевский</w:t>
      </w:r>
      <w:proofErr w:type="spellEnd"/>
    </w:p>
    <w:sectPr w:rsidR="00BE0544" w:rsidSect="00CD4B54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02E" w:rsidRDefault="003E402E">
      <w:r>
        <w:separator/>
      </w:r>
    </w:p>
  </w:endnote>
  <w:endnote w:type="continuationSeparator" w:id="0">
    <w:p w:rsidR="003E402E" w:rsidRDefault="003E4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02E" w:rsidRDefault="003E402E">
      <w:r>
        <w:separator/>
      </w:r>
    </w:p>
  </w:footnote>
  <w:footnote w:type="continuationSeparator" w:id="0">
    <w:p w:rsidR="003E402E" w:rsidRDefault="003E40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A3291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775"/>
        </w:tabs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5"/>
        </w:tabs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5"/>
        </w:tabs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5"/>
        </w:tabs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5"/>
        </w:tabs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5"/>
        </w:tabs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5"/>
        </w:tabs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5"/>
        </w:tabs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5"/>
        </w:tabs>
        <w:ind w:left="7535" w:hanging="180"/>
      </w:pPr>
    </w:lvl>
  </w:abstractNum>
  <w:abstractNum w:abstractNumId="1">
    <w:nsid w:val="5CA60BD2"/>
    <w:multiLevelType w:val="singleLevel"/>
    <w:tmpl w:val="CEE6F830"/>
    <w:lvl w:ilvl="0">
      <w:start w:val="1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6D1504F3"/>
    <w:multiLevelType w:val="singleLevel"/>
    <w:tmpl w:val="05888278"/>
    <w:lvl w:ilvl="0">
      <w:start w:val="2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55D"/>
    <w:rsid w:val="00003E2F"/>
    <w:rsid w:val="0003291F"/>
    <w:rsid w:val="00040F6E"/>
    <w:rsid w:val="00044A3E"/>
    <w:rsid w:val="0007799D"/>
    <w:rsid w:val="000A32E1"/>
    <w:rsid w:val="000D7212"/>
    <w:rsid w:val="00101F0D"/>
    <w:rsid w:val="0010724F"/>
    <w:rsid w:val="00115ECE"/>
    <w:rsid w:val="00166F8E"/>
    <w:rsid w:val="00187877"/>
    <w:rsid w:val="001E2544"/>
    <w:rsid w:val="001F3E6E"/>
    <w:rsid w:val="00200FBE"/>
    <w:rsid w:val="00211FE3"/>
    <w:rsid w:val="00224364"/>
    <w:rsid w:val="002B3421"/>
    <w:rsid w:val="002E4372"/>
    <w:rsid w:val="002F0134"/>
    <w:rsid w:val="002F7ECF"/>
    <w:rsid w:val="00306D30"/>
    <w:rsid w:val="003310C7"/>
    <w:rsid w:val="00337344"/>
    <w:rsid w:val="0034770A"/>
    <w:rsid w:val="00367A2E"/>
    <w:rsid w:val="003A4152"/>
    <w:rsid w:val="003B26E7"/>
    <w:rsid w:val="003E14F6"/>
    <w:rsid w:val="003E402E"/>
    <w:rsid w:val="0047435B"/>
    <w:rsid w:val="00483F6C"/>
    <w:rsid w:val="0049405C"/>
    <w:rsid w:val="00496173"/>
    <w:rsid w:val="004B2A71"/>
    <w:rsid w:val="004C7294"/>
    <w:rsid w:val="004D67C7"/>
    <w:rsid w:val="004E18C3"/>
    <w:rsid w:val="004F5D02"/>
    <w:rsid w:val="00510617"/>
    <w:rsid w:val="00510FC4"/>
    <w:rsid w:val="00542EA3"/>
    <w:rsid w:val="00547267"/>
    <w:rsid w:val="005676F8"/>
    <w:rsid w:val="00574D73"/>
    <w:rsid w:val="005A2827"/>
    <w:rsid w:val="00605901"/>
    <w:rsid w:val="00610451"/>
    <w:rsid w:val="00624C2E"/>
    <w:rsid w:val="00634BB3"/>
    <w:rsid w:val="0064110B"/>
    <w:rsid w:val="006517BD"/>
    <w:rsid w:val="00652695"/>
    <w:rsid w:val="006865AC"/>
    <w:rsid w:val="006A3291"/>
    <w:rsid w:val="006A66D0"/>
    <w:rsid w:val="006C298F"/>
    <w:rsid w:val="00704F70"/>
    <w:rsid w:val="00705F68"/>
    <w:rsid w:val="007275C5"/>
    <w:rsid w:val="00727D5F"/>
    <w:rsid w:val="007321A6"/>
    <w:rsid w:val="00732F13"/>
    <w:rsid w:val="00733F17"/>
    <w:rsid w:val="00737F36"/>
    <w:rsid w:val="00746B7F"/>
    <w:rsid w:val="00794502"/>
    <w:rsid w:val="007A52B2"/>
    <w:rsid w:val="007D671F"/>
    <w:rsid w:val="007E1634"/>
    <w:rsid w:val="00817A74"/>
    <w:rsid w:val="0084575C"/>
    <w:rsid w:val="00850AEB"/>
    <w:rsid w:val="00854FF6"/>
    <w:rsid w:val="00893777"/>
    <w:rsid w:val="00897C03"/>
    <w:rsid w:val="008B4BBE"/>
    <w:rsid w:val="008C3502"/>
    <w:rsid w:val="00903564"/>
    <w:rsid w:val="00906609"/>
    <w:rsid w:val="00912859"/>
    <w:rsid w:val="00915887"/>
    <w:rsid w:val="009173EF"/>
    <w:rsid w:val="009247EC"/>
    <w:rsid w:val="00932AC8"/>
    <w:rsid w:val="009470B7"/>
    <w:rsid w:val="009475BE"/>
    <w:rsid w:val="009604C2"/>
    <w:rsid w:val="009724B6"/>
    <w:rsid w:val="0098215F"/>
    <w:rsid w:val="00996190"/>
    <w:rsid w:val="009B0D75"/>
    <w:rsid w:val="009B3579"/>
    <w:rsid w:val="009D111F"/>
    <w:rsid w:val="009E7A12"/>
    <w:rsid w:val="00A11B86"/>
    <w:rsid w:val="00A22645"/>
    <w:rsid w:val="00A23930"/>
    <w:rsid w:val="00A76F05"/>
    <w:rsid w:val="00A86C70"/>
    <w:rsid w:val="00AA2CB1"/>
    <w:rsid w:val="00AA5DAB"/>
    <w:rsid w:val="00AB70F9"/>
    <w:rsid w:val="00AC31EC"/>
    <w:rsid w:val="00AD32CD"/>
    <w:rsid w:val="00AE4D17"/>
    <w:rsid w:val="00B071DA"/>
    <w:rsid w:val="00B12A0D"/>
    <w:rsid w:val="00B168D0"/>
    <w:rsid w:val="00B42E3D"/>
    <w:rsid w:val="00B45E99"/>
    <w:rsid w:val="00B47259"/>
    <w:rsid w:val="00B57EE3"/>
    <w:rsid w:val="00B61099"/>
    <w:rsid w:val="00B814F0"/>
    <w:rsid w:val="00B863B3"/>
    <w:rsid w:val="00B9427E"/>
    <w:rsid w:val="00BB2195"/>
    <w:rsid w:val="00BD46C6"/>
    <w:rsid w:val="00BD4A2C"/>
    <w:rsid w:val="00BE0544"/>
    <w:rsid w:val="00BE462E"/>
    <w:rsid w:val="00C03847"/>
    <w:rsid w:val="00C921C5"/>
    <w:rsid w:val="00CA750D"/>
    <w:rsid w:val="00CD4B54"/>
    <w:rsid w:val="00CD6B46"/>
    <w:rsid w:val="00CE498B"/>
    <w:rsid w:val="00CF0A14"/>
    <w:rsid w:val="00CF5E32"/>
    <w:rsid w:val="00D001E5"/>
    <w:rsid w:val="00D06D13"/>
    <w:rsid w:val="00D215C3"/>
    <w:rsid w:val="00D36716"/>
    <w:rsid w:val="00D7746D"/>
    <w:rsid w:val="00D84C20"/>
    <w:rsid w:val="00D869E6"/>
    <w:rsid w:val="00D8742B"/>
    <w:rsid w:val="00DE7ED5"/>
    <w:rsid w:val="00DF0C38"/>
    <w:rsid w:val="00E00F5D"/>
    <w:rsid w:val="00E0577A"/>
    <w:rsid w:val="00E14BC5"/>
    <w:rsid w:val="00E34273"/>
    <w:rsid w:val="00E52202"/>
    <w:rsid w:val="00E6005C"/>
    <w:rsid w:val="00E8038B"/>
    <w:rsid w:val="00E87DB5"/>
    <w:rsid w:val="00E92D6B"/>
    <w:rsid w:val="00EA0442"/>
    <w:rsid w:val="00EB6885"/>
    <w:rsid w:val="00EC01C2"/>
    <w:rsid w:val="00EC0C16"/>
    <w:rsid w:val="00ED2C1C"/>
    <w:rsid w:val="00F06478"/>
    <w:rsid w:val="00F10AC2"/>
    <w:rsid w:val="00F12AF0"/>
    <w:rsid w:val="00F26EB1"/>
    <w:rsid w:val="00F5264F"/>
    <w:rsid w:val="00F72437"/>
    <w:rsid w:val="00F82AAD"/>
    <w:rsid w:val="00FA4ED7"/>
    <w:rsid w:val="00FC0C9E"/>
    <w:rsid w:val="00FC1AE5"/>
    <w:rsid w:val="00FC3784"/>
    <w:rsid w:val="00FD1087"/>
    <w:rsid w:val="00FF455D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C137D-8C98-4F4A-A565-776182701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134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Исакова Марина Викторовна</cp:lastModifiedBy>
  <cp:revision>22</cp:revision>
  <cp:lastPrinted>2016-04-15T00:23:00Z</cp:lastPrinted>
  <dcterms:created xsi:type="dcterms:W3CDTF">2015-03-10T04:23:00Z</dcterms:created>
  <dcterms:modified xsi:type="dcterms:W3CDTF">2016-04-15T05:11:00Z</dcterms:modified>
</cp:coreProperties>
</file>