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4pt" o:ole="" fillcolor="window">
                  <v:imagedata r:id="rId7" o:title=""/>
                </v:shape>
                <o:OLEObject Type="Embed" ProgID="Word.Picture.8" ShapeID="_x0000_i1025" DrawAspect="Content" ObjectID="_1522221890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2D3965">
      <w:pPr>
        <w:ind w:firstLine="709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8350E" w:rsidRPr="00C96280">
        <w:t>"О</w:t>
      </w:r>
      <w:r w:rsidR="0058350E" w:rsidRPr="00C96280">
        <w:rPr>
          <w:bCs/>
        </w:rPr>
        <w:t xml:space="preserve"> внесении изменени</w:t>
      </w:r>
      <w:r w:rsidR="00196955">
        <w:rPr>
          <w:bCs/>
        </w:rPr>
        <w:t>й</w:t>
      </w:r>
      <w:r w:rsidR="0058350E" w:rsidRPr="00C96280">
        <w:rPr>
          <w:bCs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 w:rsidR="0058350E">
        <w:rPr>
          <w:bCs/>
        </w:rPr>
        <w:t>П</w:t>
      </w:r>
      <w:r w:rsidR="0058350E" w:rsidRPr="00C96280">
        <w:rPr>
          <w:bCs/>
        </w:rPr>
        <w:t>риморского края, порядке формирования представительных органов</w:t>
      </w:r>
      <w:proofErr w:type="gramEnd"/>
      <w:r w:rsidR="0058350E" w:rsidRPr="00C96280">
        <w:rPr>
          <w:bCs/>
        </w:rPr>
        <w:t xml:space="preserve"> муниципальных районов и </w:t>
      </w:r>
      <w:proofErr w:type="gramStart"/>
      <w:r w:rsidR="0058350E" w:rsidRPr="00C96280">
        <w:rPr>
          <w:bCs/>
        </w:rPr>
        <w:t>порядке</w:t>
      </w:r>
      <w:proofErr w:type="gramEnd"/>
      <w:r w:rsidR="0058350E" w:rsidRPr="00C96280">
        <w:rPr>
          <w:bCs/>
        </w:rPr>
        <w:t xml:space="preserve"> избрания глав муниципальных образований </w:t>
      </w:r>
      <w:r w:rsidR="0058350E">
        <w:rPr>
          <w:bCs/>
        </w:rPr>
        <w:t>П</w:t>
      </w:r>
      <w:r w:rsidR="0058350E" w:rsidRPr="00C96280">
        <w:rPr>
          <w:bCs/>
        </w:rPr>
        <w:t>риморского края"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7A4488">
        <w:t>2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697CD4">
        <w:rPr>
          <w:sz w:val="28"/>
          <w:szCs w:val="28"/>
        </w:rPr>
        <w:t>3</w:t>
      </w:r>
      <w:r w:rsidRPr="008D030E">
        <w:rPr>
          <w:sz w:val="28"/>
          <w:szCs w:val="28"/>
        </w:rPr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ind w:left="1701"/>
        <w:jc w:val="both"/>
      </w:pPr>
      <w:r w:rsidRPr="008D030E">
        <w:t xml:space="preserve">решение комитета </w:t>
      </w:r>
      <w:r w:rsidRPr="00784151">
        <w:t xml:space="preserve">от </w:t>
      </w:r>
      <w:r w:rsidR="0058350E">
        <w:t>12</w:t>
      </w:r>
      <w:r w:rsidRPr="00784151">
        <w:t>.0</w:t>
      </w:r>
      <w:r w:rsidR="0058350E">
        <w:t>4</w:t>
      </w:r>
      <w:r w:rsidRPr="00784151">
        <w:t>.201</w:t>
      </w:r>
      <w:r w:rsidR="00784151">
        <w:t>6</w:t>
      </w:r>
      <w:r w:rsidRPr="00784151">
        <w:t xml:space="preserve"> № </w:t>
      </w:r>
      <w:r w:rsidR="00784151">
        <w:t>9</w:t>
      </w:r>
      <w:r w:rsidR="00697CD4">
        <w:t>82</w:t>
      </w:r>
      <w:r w:rsidR="00F23CD5">
        <w:t xml:space="preserve"> </w:t>
      </w:r>
      <w:r>
        <w:t>"</w:t>
      </w:r>
      <w:r w:rsidRPr="00175C04">
        <w:t>О</w:t>
      </w:r>
      <w:r>
        <w:t xml:space="preserve"> проекте закона Приморского края </w:t>
      </w:r>
      <w:r w:rsidR="0058350E" w:rsidRPr="00C96280">
        <w:t>"О</w:t>
      </w:r>
      <w:r w:rsidR="0058350E" w:rsidRPr="00C96280">
        <w:rPr>
          <w:bCs/>
        </w:rPr>
        <w:t xml:space="preserve"> внесении изменени</w:t>
      </w:r>
      <w:r w:rsidR="00196955">
        <w:rPr>
          <w:bCs/>
        </w:rPr>
        <w:t>й</w:t>
      </w:r>
      <w:bookmarkStart w:id="0" w:name="_GoBack"/>
      <w:bookmarkEnd w:id="0"/>
      <w:r w:rsidR="0058350E" w:rsidRPr="00C96280">
        <w:rPr>
          <w:bCs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 w:rsidR="0058350E">
        <w:rPr>
          <w:bCs/>
        </w:rPr>
        <w:t>П</w:t>
      </w:r>
      <w:r w:rsidR="0058350E" w:rsidRPr="00C96280">
        <w:rPr>
          <w:bCs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58350E">
        <w:rPr>
          <w:bCs/>
        </w:rPr>
        <w:t>П</w:t>
      </w:r>
      <w:r w:rsidR="0058350E" w:rsidRPr="00C96280">
        <w:rPr>
          <w:bCs/>
        </w:rPr>
        <w:t xml:space="preserve">риморского края" </w:t>
      </w:r>
      <w:r>
        <w:rPr>
          <w:lang w:eastAsia="en-US"/>
        </w:rPr>
        <w:t xml:space="preserve"> </w:t>
      </w:r>
      <w:r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784151">
          <w:t>2 л</w:t>
        </w:r>
      </w:smartTag>
      <w:r w:rsidRPr="00784151">
        <w:t>.</w:t>
      </w:r>
      <w:r>
        <w:t xml:space="preserve"> </w:t>
      </w:r>
      <w:r w:rsidRPr="008D030E">
        <w:t>в 1 экз.</w:t>
      </w:r>
    </w:p>
    <w:p w:rsidR="00D550C7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697CD4" w:rsidRDefault="00697CD4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697CD4" w:rsidRPr="008D030E" w:rsidRDefault="00697CD4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697CD4">
      <w:footerReference w:type="default" r:id="rId10"/>
      <w:pgSz w:w="11906" w:h="16838"/>
      <w:pgMar w:top="851" w:right="851" w:bottom="851" w:left="1701" w:header="567" w:footer="41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51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Гончарук </w:t>
    </w:r>
  </w:p>
  <w:p w:rsidR="00D550C7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Л</w:t>
    </w:r>
    <w:r w:rsidR="00784151">
      <w:rPr>
        <w:sz w:val="20"/>
        <w:szCs w:val="20"/>
      </w:rPr>
      <w:t>илия Александровна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96955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8350E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7A18"/>
    <w:rsid w:val="0062197A"/>
    <w:rsid w:val="00653629"/>
    <w:rsid w:val="00656524"/>
    <w:rsid w:val="00674C47"/>
    <w:rsid w:val="00696442"/>
    <w:rsid w:val="00697CD4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</TotalTime>
  <Pages>1</Pages>
  <Words>219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2016-04-15T00:38:00Z</cp:lastPrinted>
  <dcterms:created xsi:type="dcterms:W3CDTF">2016-04-06T05:07:00Z</dcterms:created>
  <dcterms:modified xsi:type="dcterms:W3CDTF">2016-04-15T00:38:00Z</dcterms:modified>
</cp:coreProperties>
</file>