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046EFA" w:rsidP="00716595">
            <w:pPr>
              <w:jc w:val="both"/>
              <w:rPr>
                <w:sz w:val="24"/>
              </w:rPr>
            </w:pPr>
            <w:r>
              <w:t xml:space="preserve">Об обращении </w:t>
            </w:r>
            <w:r w:rsidR="00716595" w:rsidRPr="00A808B9">
              <w:rPr>
                <w:szCs w:val="28"/>
              </w:rPr>
      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      </w:r>
            <w:r w:rsidR="00716595">
              <w:rPr>
                <w:szCs w:val="28"/>
              </w:rPr>
              <w:t xml:space="preserve">ации Медведеву Д.А. по вопросу </w:t>
            </w:r>
            <w:proofErr w:type="gramStart"/>
            <w:r w:rsidR="00716595">
              <w:rPr>
                <w:szCs w:val="28"/>
              </w:rPr>
              <w:t>реализации полномочий органов государственной власти субъектов Российской Федерации</w:t>
            </w:r>
            <w:proofErr w:type="gramEnd"/>
            <w:r w:rsidR="00716595">
              <w:rPr>
                <w:szCs w:val="28"/>
              </w:rPr>
              <w:t xml:space="preserve"> в области обращения с отходами производства и потребления</w:t>
            </w: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597E9F" w:rsidP="00604878">
            <w:pPr>
              <w:jc w:val="both"/>
            </w:pPr>
          </w:p>
        </w:tc>
      </w:tr>
    </w:tbl>
    <w:p w:rsidR="00C14CF3" w:rsidRDefault="00C14CF3" w:rsidP="00C14CF3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716595">
      <w:pPr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</w:r>
      <w:r w:rsidR="00716595">
        <w:rPr>
          <w:szCs w:val="28"/>
        </w:rPr>
        <w:t xml:space="preserve">ации Медведеву Д.А. по вопросу </w:t>
      </w:r>
      <w:proofErr w:type="gramStart"/>
      <w:r w:rsidR="00716595">
        <w:rPr>
          <w:szCs w:val="28"/>
        </w:rPr>
        <w:t>реализации полномочий органов государственной власти субъектов Российской Федерации</w:t>
      </w:r>
      <w:proofErr w:type="gramEnd"/>
      <w:r w:rsidR="00716595">
        <w:rPr>
          <w:szCs w:val="28"/>
        </w:rPr>
        <w:t xml:space="preserve"> в области обращения с отходами производства и потребления</w:t>
      </w:r>
      <w:r w:rsidR="00046EFA">
        <w:rPr>
          <w:szCs w:val="28"/>
        </w:rPr>
        <w:t xml:space="preserve"> </w:t>
      </w:r>
      <w:r>
        <w:rPr>
          <w:szCs w:val="28"/>
        </w:rPr>
        <w:t>(прилагае</w:t>
      </w:r>
      <w:r>
        <w:t>тся).</w:t>
      </w:r>
    </w:p>
    <w:p w:rsidR="00F528A5" w:rsidRDefault="00F528A5" w:rsidP="00F528A5">
      <w:pPr>
        <w:pStyle w:val="a6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настоящее постановление </w:t>
      </w:r>
      <w:r w:rsidR="004E3710" w:rsidRPr="00880C12">
        <w:rPr>
          <w:szCs w:val="28"/>
        </w:rPr>
        <w:t xml:space="preserve">Председателю Государственной Думы Федерального Собрания Российской Федерации </w:t>
      </w:r>
      <w:r w:rsidR="004E3710">
        <w:rPr>
          <w:szCs w:val="28"/>
        </w:rPr>
        <w:t>и</w:t>
      </w:r>
      <w:r w:rsidR="004E3710">
        <w:t xml:space="preserve"> </w:t>
      </w:r>
      <w:r w:rsidR="00460CC1">
        <w:t>Председателю Правительства Российской Федерации</w:t>
      </w:r>
      <w:bookmarkStart w:id="0" w:name="_GoBack"/>
      <w:bookmarkEnd w:id="0"/>
      <w:r w:rsidR="00460CC1">
        <w:t>.</w:t>
      </w: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</w:pPr>
    </w:p>
    <w:p w:rsidR="006929A4" w:rsidRDefault="006929A4" w:rsidP="006929A4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3.Направить </w:t>
      </w:r>
      <w:r>
        <w:t xml:space="preserve">настоящее постановление </w:t>
      </w:r>
      <w:r>
        <w:t>законодательным (представительным) органам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6929A4" w:rsidRDefault="006929A4" w:rsidP="00F528A5">
      <w:pPr>
        <w:pStyle w:val="a3"/>
        <w:tabs>
          <w:tab w:val="clear" w:pos="4153"/>
          <w:tab w:val="clear" w:pos="8306"/>
        </w:tabs>
        <w:ind w:firstLine="720"/>
      </w:pPr>
    </w:p>
    <w:p w:rsidR="006929A4" w:rsidRDefault="006929A4" w:rsidP="00F528A5">
      <w:pPr>
        <w:pStyle w:val="a3"/>
        <w:tabs>
          <w:tab w:val="clear" w:pos="4153"/>
          <w:tab w:val="clear" w:pos="8306"/>
        </w:tabs>
        <w:ind w:firstLine="720"/>
      </w:pPr>
    </w:p>
    <w:p w:rsidR="006929A4" w:rsidRDefault="006929A4" w:rsidP="00F528A5">
      <w:pPr>
        <w:pStyle w:val="a3"/>
        <w:tabs>
          <w:tab w:val="clear" w:pos="4153"/>
          <w:tab w:val="clear" w:pos="8306"/>
        </w:tabs>
        <w:ind w:firstLine="720"/>
      </w:pPr>
    </w:p>
    <w:p w:rsidR="00F528A5" w:rsidRDefault="006929A4" w:rsidP="004E3710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4</w:t>
      </w:r>
      <w:r w:rsidR="00F528A5">
        <w:t>.Настоящее постановление вступает в силу со дня его принятия.</w:t>
      </w: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F528A5" w:rsidRDefault="00F528A5" w:rsidP="00F528A5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C14CF3" w:rsidRDefault="00C14CF3" w:rsidP="00C14CF3">
      <w:pPr>
        <w:pStyle w:val="a6"/>
      </w:pPr>
    </w:p>
    <w:sectPr w:rsidR="00C14CF3" w:rsidSect="006929A4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40D" w:rsidRDefault="0099340D" w:rsidP="00441D5E">
      <w:pPr>
        <w:pStyle w:val="1"/>
      </w:pPr>
      <w:r>
        <w:separator/>
      </w:r>
    </w:p>
  </w:endnote>
  <w:endnote w:type="continuationSeparator" w:id="0">
    <w:p w:rsidR="0099340D" w:rsidRDefault="0099340D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40D" w:rsidRDefault="0099340D" w:rsidP="00441D5E">
      <w:pPr>
        <w:pStyle w:val="1"/>
      </w:pPr>
      <w:r>
        <w:separator/>
      </w:r>
    </w:p>
  </w:footnote>
  <w:footnote w:type="continuationSeparator" w:id="0">
    <w:p w:rsidR="0099340D" w:rsidRDefault="0099340D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Content>
      <w:p w:rsidR="006929A4" w:rsidRDefault="006929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34EBC"/>
    <w:rsid w:val="00046EFA"/>
    <w:rsid w:val="00050622"/>
    <w:rsid w:val="00066BA0"/>
    <w:rsid w:val="000762A3"/>
    <w:rsid w:val="00081794"/>
    <w:rsid w:val="000A32D1"/>
    <w:rsid w:val="000A5A6C"/>
    <w:rsid w:val="000B3284"/>
    <w:rsid w:val="000D1439"/>
    <w:rsid w:val="000E2E61"/>
    <w:rsid w:val="000E526A"/>
    <w:rsid w:val="000F530F"/>
    <w:rsid w:val="001778DC"/>
    <w:rsid w:val="00190A48"/>
    <w:rsid w:val="00193589"/>
    <w:rsid w:val="0019761C"/>
    <w:rsid w:val="001C3A8E"/>
    <w:rsid w:val="001D4730"/>
    <w:rsid w:val="001E5337"/>
    <w:rsid w:val="001F2789"/>
    <w:rsid w:val="002001FF"/>
    <w:rsid w:val="00223067"/>
    <w:rsid w:val="00296104"/>
    <w:rsid w:val="002A1EF9"/>
    <w:rsid w:val="002B312F"/>
    <w:rsid w:val="00356840"/>
    <w:rsid w:val="00362613"/>
    <w:rsid w:val="003E55FF"/>
    <w:rsid w:val="003E617E"/>
    <w:rsid w:val="003E7022"/>
    <w:rsid w:val="00426512"/>
    <w:rsid w:val="00441D5E"/>
    <w:rsid w:val="00460CC1"/>
    <w:rsid w:val="00464742"/>
    <w:rsid w:val="00486663"/>
    <w:rsid w:val="004B2DB0"/>
    <w:rsid w:val="004C0F61"/>
    <w:rsid w:val="004E1809"/>
    <w:rsid w:val="004E3710"/>
    <w:rsid w:val="004F35FD"/>
    <w:rsid w:val="00507401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D267E"/>
    <w:rsid w:val="005D6BD5"/>
    <w:rsid w:val="005F00E8"/>
    <w:rsid w:val="00604878"/>
    <w:rsid w:val="00643CC0"/>
    <w:rsid w:val="006672A8"/>
    <w:rsid w:val="00670F8C"/>
    <w:rsid w:val="006929A4"/>
    <w:rsid w:val="00693028"/>
    <w:rsid w:val="006951FA"/>
    <w:rsid w:val="006D13A6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F1037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9340D"/>
    <w:rsid w:val="009C52C8"/>
    <w:rsid w:val="00A06D5B"/>
    <w:rsid w:val="00A147B1"/>
    <w:rsid w:val="00AC7EC6"/>
    <w:rsid w:val="00AF728C"/>
    <w:rsid w:val="00B645BC"/>
    <w:rsid w:val="00B6715B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3639"/>
    <w:rsid w:val="00DC5F44"/>
    <w:rsid w:val="00E37D4F"/>
    <w:rsid w:val="00E400D5"/>
    <w:rsid w:val="00E96580"/>
    <w:rsid w:val="00EA01CC"/>
    <w:rsid w:val="00EE5F0C"/>
    <w:rsid w:val="00F21795"/>
    <w:rsid w:val="00F501AD"/>
    <w:rsid w:val="00F506F2"/>
    <w:rsid w:val="00F528A5"/>
    <w:rsid w:val="00F5715D"/>
    <w:rsid w:val="00F802EA"/>
    <w:rsid w:val="00FA3A91"/>
    <w:rsid w:val="00FB6E66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16</TotalTime>
  <Pages>2</Pages>
  <Words>154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batova_a_v</cp:lastModifiedBy>
  <cp:revision>7</cp:revision>
  <cp:lastPrinted>2016-04-14T00:54:00Z</cp:lastPrinted>
  <dcterms:created xsi:type="dcterms:W3CDTF">2015-11-02T01:49:00Z</dcterms:created>
  <dcterms:modified xsi:type="dcterms:W3CDTF">2016-04-14T00:59:00Z</dcterms:modified>
</cp:coreProperties>
</file>