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7" o:title=""/>
          </v:shape>
          <o:OLEObject Type="Embed" ProgID="Word.Picture.8" ShapeID="_x0000_i1025" DrawAspect="Content" ObjectID="_152163762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882A10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0F5662">
        <w:trPr>
          <w:cantSplit/>
        </w:trPr>
        <w:tc>
          <w:tcPr>
            <w:tcW w:w="2977" w:type="dxa"/>
            <w:gridSpan w:val="2"/>
          </w:tcPr>
          <w:p w:rsidR="00357541" w:rsidRPr="000F5662" w:rsidRDefault="000F5662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11.04.2016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  <w:bookmarkStart w:id="0" w:name="_GoBack"/>
            <w:bookmarkEnd w:id="0"/>
          </w:p>
        </w:tc>
        <w:tc>
          <w:tcPr>
            <w:tcW w:w="709" w:type="dxa"/>
          </w:tcPr>
          <w:p w:rsidR="00357541" w:rsidRPr="000F5662" w:rsidRDefault="00357541">
            <w:pPr>
              <w:jc w:val="right"/>
              <w:rPr>
                <w:szCs w:val="28"/>
              </w:rPr>
            </w:pPr>
            <w:r w:rsidRPr="000F5662">
              <w:rPr>
                <w:szCs w:val="28"/>
              </w:rPr>
              <w:t xml:space="preserve"> №</w:t>
            </w:r>
          </w:p>
        </w:tc>
        <w:tc>
          <w:tcPr>
            <w:tcW w:w="850" w:type="dxa"/>
          </w:tcPr>
          <w:p w:rsidR="00357541" w:rsidRPr="000F5662" w:rsidRDefault="00B803DE">
            <w:pPr>
              <w:ind w:hanging="107"/>
              <w:rPr>
                <w:szCs w:val="28"/>
              </w:rPr>
            </w:pPr>
            <w:r w:rsidRPr="000F5662">
              <w:rPr>
                <w:szCs w:val="28"/>
              </w:rPr>
              <w:t xml:space="preserve"> </w:t>
            </w:r>
            <w:r w:rsidR="000F5662" w:rsidRPr="000F5662">
              <w:rPr>
                <w:szCs w:val="28"/>
              </w:rPr>
              <w:t>484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RPr="00EF587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0A4E10" w:rsidRDefault="00CE48D5" w:rsidP="000A4E10">
            <w:pPr>
              <w:jc w:val="both"/>
            </w:pPr>
            <w:r w:rsidRPr="0045315B">
              <w:t xml:space="preserve">О проекте закона Приморского края </w:t>
            </w:r>
            <w:r w:rsidR="000A4E10" w:rsidRPr="000A4E10">
              <w:t>"О внесении изменени</w:t>
            </w:r>
            <w:r w:rsidR="00303AD9">
              <w:t>я</w:t>
            </w:r>
            <w:r w:rsidR="000A4E10" w:rsidRPr="000A4E10">
              <w:t xml:space="preserve"> в </w:t>
            </w:r>
            <w:r w:rsidR="00EF5871">
              <w:t>статью 9</w:t>
            </w:r>
            <w:r w:rsidR="00EF5871" w:rsidRPr="00EF5871">
              <w:rPr>
                <w:vertAlign w:val="superscript"/>
              </w:rPr>
              <w:t>2</w:t>
            </w:r>
            <w:r w:rsidR="00EF5871">
              <w:t xml:space="preserve"> </w:t>
            </w:r>
            <w:r w:rsidR="000A4E10" w:rsidRPr="000A4E10">
              <w:t>Закон</w:t>
            </w:r>
            <w:r w:rsidR="00EF5871">
              <w:t>а</w:t>
            </w:r>
            <w:r w:rsidR="000A4E10" w:rsidRPr="000A4E10">
              <w:t xml:space="preserve"> Приморского края "О </w:t>
            </w:r>
            <w:r w:rsidR="000A4E10" w:rsidRPr="00EF5871">
              <w:t xml:space="preserve">регулировании </w:t>
            </w:r>
            <w:r w:rsidR="00EF5871">
              <w:t xml:space="preserve">земельных отношений в </w:t>
            </w:r>
            <w:r w:rsidR="000A4E10" w:rsidRPr="000A4E10">
              <w:t>Приморско</w:t>
            </w:r>
            <w:r w:rsidR="00EF5871">
              <w:t>м</w:t>
            </w:r>
            <w:r w:rsidR="000A4E10" w:rsidRPr="000A4E10">
              <w:t xml:space="preserve"> кра</w:t>
            </w:r>
            <w:r w:rsidR="00EF5871">
              <w:t>е</w:t>
            </w:r>
            <w:r w:rsidR="000A4E10" w:rsidRPr="000A4E10">
              <w:t xml:space="preserve">" </w:t>
            </w:r>
          </w:p>
          <w:p w:rsidR="00357541" w:rsidRDefault="00CE48D5" w:rsidP="000A4E10">
            <w:pPr>
              <w:jc w:val="both"/>
            </w:pPr>
            <w:r>
              <w:t>(</w:t>
            </w:r>
            <w:r w:rsidR="005B4E34">
              <w:t>третье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</w:t>
      </w:r>
      <w:r w:rsidR="000A4E10">
        <w:t xml:space="preserve"> </w:t>
      </w:r>
      <w:r w:rsidR="000A4E10" w:rsidRPr="000A4E10">
        <w:t>"О внесении изменени</w:t>
      </w:r>
      <w:r w:rsidR="00303AD9">
        <w:t>я</w:t>
      </w:r>
      <w:r w:rsidR="000A4E10" w:rsidRPr="000A4E10">
        <w:t xml:space="preserve"> в </w:t>
      </w:r>
      <w:r w:rsidR="00EF5871">
        <w:t>статью 9</w:t>
      </w:r>
      <w:r w:rsidR="00EF5871" w:rsidRPr="00EF5871">
        <w:rPr>
          <w:vertAlign w:val="superscript"/>
        </w:rPr>
        <w:t>2</w:t>
      </w:r>
      <w:r w:rsidR="00EF5871">
        <w:t xml:space="preserve"> </w:t>
      </w:r>
      <w:r w:rsidR="000A4E10" w:rsidRPr="000A4E10">
        <w:t>Закон</w:t>
      </w:r>
      <w:r w:rsidR="00EF5871">
        <w:t>а</w:t>
      </w:r>
      <w:r w:rsidR="000A4E10" w:rsidRPr="000A4E10">
        <w:t xml:space="preserve"> Приморского края "О регулировании </w:t>
      </w:r>
      <w:r w:rsidR="00EF5871">
        <w:t>земельных отношений в</w:t>
      </w:r>
      <w:r w:rsidR="000A4E10" w:rsidRPr="000A4E10">
        <w:t xml:space="preserve"> Приморско</w:t>
      </w:r>
      <w:r w:rsidR="00EF5871">
        <w:t>м</w:t>
      </w:r>
      <w:r w:rsidR="000A4E10" w:rsidRPr="000A4E10">
        <w:t xml:space="preserve"> кра</w:t>
      </w:r>
      <w:r w:rsidR="00EF5871">
        <w:t>е</w:t>
      </w:r>
      <w:r w:rsidR="000A4E10" w:rsidRPr="000A4E10">
        <w:t>"</w:t>
      </w:r>
      <w:r>
        <w:t>,</w:t>
      </w:r>
      <w:r w:rsidR="008D30B1">
        <w:t xml:space="preserve"> подготовленный к рассмотрению в </w:t>
      </w:r>
      <w:r w:rsidR="005B4E34">
        <w:t>третьем</w:t>
      </w:r>
      <w:r w:rsidR="008D30B1">
        <w:t xml:space="preserve">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 xml:space="preserve">Приморского края </w:t>
      </w:r>
      <w:r w:rsidR="000A4E10" w:rsidRPr="000A4E10">
        <w:t>"О внесении изменени</w:t>
      </w:r>
      <w:r w:rsidR="00303AD9">
        <w:t>я</w:t>
      </w:r>
      <w:r w:rsidR="000A4E10" w:rsidRPr="000A4E10">
        <w:t xml:space="preserve"> в </w:t>
      </w:r>
      <w:r w:rsidR="00EF5871">
        <w:t>статью 9</w:t>
      </w:r>
      <w:r w:rsidR="00EF5871" w:rsidRPr="00EF5871">
        <w:rPr>
          <w:vertAlign w:val="superscript"/>
        </w:rPr>
        <w:t>2</w:t>
      </w:r>
      <w:r w:rsidR="00EF5871">
        <w:t xml:space="preserve"> </w:t>
      </w:r>
      <w:r w:rsidR="000A4E10" w:rsidRPr="000A4E10">
        <w:t>Закон</w:t>
      </w:r>
      <w:r w:rsidR="00EF5871">
        <w:t>а</w:t>
      </w:r>
      <w:r w:rsidR="000A4E10" w:rsidRPr="000A4E10">
        <w:t xml:space="preserve"> Приморского края "О регулировании </w:t>
      </w:r>
      <w:r w:rsidR="00EF5871">
        <w:t>земельных отношений в</w:t>
      </w:r>
      <w:r w:rsidR="000A4E10" w:rsidRPr="000A4E10">
        <w:t xml:space="preserve"> Приморско</w:t>
      </w:r>
      <w:r w:rsidR="00EF5871">
        <w:t>м</w:t>
      </w:r>
      <w:r w:rsidR="000A4E10" w:rsidRPr="000A4E10">
        <w:t xml:space="preserve"> кра</w:t>
      </w:r>
      <w:r w:rsidR="00EF5871">
        <w:t>е</w:t>
      </w:r>
      <w:r w:rsidR="000A4E10" w:rsidRPr="000A4E10">
        <w:t xml:space="preserve">" </w:t>
      </w:r>
      <w:r w:rsidRPr="0045315B">
        <w:t xml:space="preserve">в </w:t>
      </w:r>
      <w:r w:rsidR="005B4E34">
        <w:t>третьем</w:t>
      </w:r>
      <w:r w:rsidRPr="0045315B">
        <w:t xml:space="preserve"> чтении на очередном заседании Законодательного Собрания в </w:t>
      </w:r>
      <w:r w:rsidR="00C40252">
        <w:t>апреле</w:t>
      </w:r>
      <w:r w:rsidR="00EF5871">
        <w:t xml:space="preserve"> </w:t>
      </w:r>
      <w:r w:rsidRPr="0045315B">
        <w:t>201</w:t>
      </w:r>
      <w:r w:rsidR="00EF5871">
        <w:t>6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B4E34">
        <w:t>2</w:t>
      </w:r>
      <w:r>
        <w:t>.</w:t>
      </w:r>
      <w:r w:rsidRPr="0045315B">
        <w:t xml:space="preserve">Рекомендовать Законодательному Собранию принять указанный законопроект в </w:t>
      </w:r>
      <w:proofErr w:type="gramStart"/>
      <w:r w:rsidR="005B4E34">
        <w:t>третьем</w:t>
      </w:r>
      <w:proofErr w:type="gramEnd"/>
      <w:r w:rsidRPr="0045315B">
        <w:t xml:space="preserve"> чтении.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B4E34">
        <w:t>3</w:t>
      </w:r>
      <w:r>
        <w:t>.</w:t>
      </w:r>
      <w:r w:rsidRPr="0045315B">
        <w:t xml:space="preserve">Поручить </w:t>
      </w:r>
      <w:r w:rsidR="00EF5871">
        <w:t>Кушнырь</w:t>
      </w:r>
      <w:r>
        <w:t xml:space="preserve"> </w:t>
      </w:r>
      <w:r w:rsidR="00EF5871">
        <w:t>С</w:t>
      </w:r>
      <w:r>
        <w:t>.</w:t>
      </w:r>
      <w:r w:rsidR="00EF5871">
        <w:t>М</w:t>
      </w:r>
      <w:r>
        <w:t>.</w:t>
      </w:r>
      <w:r w:rsidRPr="0045315B">
        <w:t>, заместителю председателя комитета по продовольственной политике и природопользованию, выступить на заседании Законодательного С</w:t>
      </w:r>
      <w:r w:rsidR="00882A10">
        <w:t xml:space="preserve">обрания с докладом по </w:t>
      </w:r>
      <w:r w:rsidR="005B4E34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40252">
      <w:pPr>
        <w:pStyle w:val="a3"/>
        <w:tabs>
          <w:tab w:val="clear" w:pos="4153"/>
          <w:tab w:val="clear" w:pos="8306"/>
          <w:tab w:val="left" w:pos="709"/>
        </w:tabs>
        <w:jc w:val="both"/>
      </w:pPr>
      <w:r>
        <w:tab/>
      </w:r>
      <w:r w:rsidR="00DD694B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413BBD" w:rsidRDefault="000A4E10" w:rsidP="00413BBD">
      <w:pPr>
        <w:pStyle w:val="a3"/>
        <w:tabs>
          <w:tab w:val="left" w:pos="708"/>
        </w:tabs>
      </w:pPr>
      <w:r>
        <w:t>П</w:t>
      </w:r>
      <w:r w:rsidR="00413BBD">
        <w:t>редседател</w:t>
      </w:r>
      <w:r>
        <w:t>ь</w:t>
      </w:r>
      <w:r w:rsidR="00413BBD">
        <w:t xml:space="preserve"> комитета                             </w:t>
      </w:r>
      <w:r>
        <w:t xml:space="preserve">                            </w:t>
      </w:r>
      <w:r w:rsidR="00413BBD">
        <w:t xml:space="preserve">                  </w:t>
      </w:r>
      <w:r>
        <w:t>Е</w:t>
      </w:r>
      <w:r w:rsidR="00413BBD">
        <w:t xml:space="preserve">.А. </w:t>
      </w:r>
      <w:r>
        <w:t>Зотов</w:t>
      </w:r>
    </w:p>
    <w:p w:rsidR="00CE48D5" w:rsidRDefault="00CE48D5" w:rsidP="00413BBD">
      <w:pPr>
        <w:pStyle w:val="a3"/>
        <w:tabs>
          <w:tab w:val="clear" w:pos="4153"/>
          <w:tab w:val="clear" w:pos="8306"/>
        </w:tabs>
      </w:pP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BF1" w:rsidRDefault="00F51BF1">
      <w:r>
        <w:separator/>
      </w:r>
    </w:p>
  </w:endnote>
  <w:endnote w:type="continuationSeparator" w:id="0">
    <w:p w:rsidR="00F51BF1" w:rsidRDefault="00F51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BF1" w:rsidRDefault="00F51BF1">
      <w:r>
        <w:separator/>
      </w:r>
    </w:p>
  </w:footnote>
  <w:footnote w:type="continuationSeparator" w:id="0">
    <w:p w:rsidR="00F51BF1" w:rsidRDefault="00F51B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038BE"/>
    <w:rsid w:val="00022B36"/>
    <w:rsid w:val="00053C61"/>
    <w:rsid w:val="000A4E10"/>
    <w:rsid w:val="000F5662"/>
    <w:rsid w:val="00126DE4"/>
    <w:rsid w:val="00160F97"/>
    <w:rsid w:val="0020003C"/>
    <w:rsid w:val="00303AD9"/>
    <w:rsid w:val="00357541"/>
    <w:rsid w:val="003F2358"/>
    <w:rsid w:val="00413BBD"/>
    <w:rsid w:val="00420216"/>
    <w:rsid w:val="00461E2B"/>
    <w:rsid w:val="005B4E34"/>
    <w:rsid w:val="007128C1"/>
    <w:rsid w:val="00882A10"/>
    <w:rsid w:val="008D30B1"/>
    <w:rsid w:val="00936853"/>
    <w:rsid w:val="009E5CD9"/>
    <w:rsid w:val="00B614BE"/>
    <w:rsid w:val="00B803DE"/>
    <w:rsid w:val="00BE16C2"/>
    <w:rsid w:val="00C40252"/>
    <w:rsid w:val="00C9335B"/>
    <w:rsid w:val="00C958B6"/>
    <w:rsid w:val="00CE48D5"/>
    <w:rsid w:val="00DD694B"/>
    <w:rsid w:val="00E6201A"/>
    <w:rsid w:val="00EF5871"/>
    <w:rsid w:val="00F51BF1"/>
    <w:rsid w:val="00F57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5B4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B4E3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413BB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link w:val="a7"/>
    <w:rsid w:val="005B4E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B4E3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413BB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4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35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 Марина Викторовна</cp:lastModifiedBy>
  <cp:revision>14</cp:revision>
  <cp:lastPrinted>2015-04-03T00:41:00Z</cp:lastPrinted>
  <dcterms:created xsi:type="dcterms:W3CDTF">2015-03-12T00:21:00Z</dcterms:created>
  <dcterms:modified xsi:type="dcterms:W3CDTF">2016-04-08T06:21:00Z</dcterms:modified>
</cp:coreProperties>
</file>