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2.6pt" o:ole="" fillcolor="window">
            <v:imagedata r:id="rId7" o:title=""/>
          </v:shape>
          <o:OLEObject Type="Embed" ProgID="Word.Picture.8" ShapeID="_x0000_i1025" DrawAspect="Content" ObjectID="_152163745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52BA7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960E92" w:rsidRDefault="00E90FD5">
            <w:pPr>
              <w:spacing w:after="120"/>
              <w:ind w:firstLine="34"/>
              <w:rPr>
                <w:szCs w:val="28"/>
              </w:rPr>
            </w:pPr>
            <w:r w:rsidRPr="00960E92">
              <w:rPr>
                <w:szCs w:val="28"/>
              </w:rPr>
              <w:t>11.04.2016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960E92" w:rsidRDefault="00357541">
            <w:pPr>
              <w:jc w:val="right"/>
              <w:rPr>
                <w:szCs w:val="28"/>
              </w:rPr>
            </w:pPr>
            <w:r w:rsidRPr="00960E92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960E92" w:rsidRDefault="00B803DE">
            <w:pPr>
              <w:ind w:hanging="107"/>
              <w:rPr>
                <w:szCs w:val="28"/>
              </w:rPr>
            </w:pPr>
            <w:r w:rsidRPr="00960E92">
              <w:rPr>
                <w:szCs w:val="28"/>
              </w:rPr>
              <w:t xml:space="preserve"> </w:t>
            </w:r>
            <w:r w:rsidR="00E90FD5" w:rsidRPr="00960E92">
              <w:rPr>
                <w:szCs w:val="28"/>
              </w:rPr>
              <w:t>483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FC03D1" w:rsidRDefault="00CE48D5" w:rsidP="00FC03D1">
            <w:pPr>
              <w:jc w:val="both"/>
            </w:pPr>
            <w:bookmarkStart w:id="0" w:name="_GoBack"/>
            <w:r w:rsidRPr="0045315B">
              <w:t xml:space="preserve">О проекте закона Приморского края </w:t>
            </w:r>
            <w:r w:rsidR="005C2EB5" w:rsidRPr="005C2EB5">
              <w:t xml:space="preserve">"О внесении изменений в </w:t>
            </w:r>
            <w:r w:rsidR="00DF083A">
              <w:t>статью 9</w:t>
            </w:r>
            <w:r w:rsidR="00DF083A" w:rsidRPr="00DF083A">
              <w:rPr>
                <w:vertAlign w:val="superscript"/>
              </w:rPr>
              <w:t>2</w:t>
            </w:r>
            <w:r w:rsidR="00DF083A">
              <w:t xml:space="preserve"> </w:t>
            </w:r>
            <w:r w:rsidR="005C2EB5" w:rsidRPr="005C2EB5">
              <w:t>Закон</w:t>
            </w:r>
            <w:r w:rsidR="00DF083A">
              <w:t>а</w:t>
            </w:r>
            <w:r w:rsidR="005C2EB5" w:rsidRPr="005C2EB5">
              <w:t xml:space="preserve"> Приморского края "О регулировании </w:t>
            </w:r>
            <w:r w:rsidR="00DF083A">
              <w:t>земельных отношений в Приморском крае</w:t>
            </w:r>
            <w:r w:rsidR="00DF083A" w:rsidRPr="005C2EB5">
              <w:t>"</w:t>
            </w:r>
          </w:p>
          <w:p w:rsidR="00357541" w:rsidRDefault="00CE48D5" w:rsidP="00FC03D1">
            <w:pPr>
              <w:jc w:val="both"/>
            </w:pPr>
            <w:r>
              <w:t>(</w:t>
            </w:r>
            <w:r w:rsidR="008D30B1">
              <w:t>второе</w:t>
            </w:r>
            <w:r>
              <w:t xml:space="preserve"> чтение)</w:t>
            </w:r>
          </w:p>
        </w:tc>
      </w:tr>
      <w:bookmarkEnd w:id="0"/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 xml:space="preserve">Приморского края "О внесении изменений в </w:t>
      </w:r>
      <w:r w:rsidR="00DF083A">
        <w:t>статью 9</w:t>
      </w:r>
      <w:r w:rsidR="00DF083A" w:rsidRPr="00DF083A">
        <w:rPr>
          <w:vertAlign w:val="superscript"/>
        </w:rPr>
        <w:t>2</w:t>
      </w:r>
      <w:r w:rsidR="00DF083A">
        <w:t xml:space="preserve"> </w:t>
      </w:r>
      <w:r w:rsidRPr="0045315B">
        <w:t>Закон</w:t>
      </w:r>
      <w:r w:rsidR="00DF083A">
        <w:t>а</w:t>
      </w:r>
      <w:r w:rsidRPr="0045315B">
        <w:t xml:space="preserve"> Приморского края</w:t>
      </w:r>
      <w:r w:rsidR="00FC03D1">
        <w:t xml:space="preserve"> </w:t>
      </w:r>
      <w:r w:rsidR="00FC03D1" w:rsidRPr="00FC03D1">
        <w:t xml:space="preserve">"О регулировании </w:t>
      </w:r>
      <w:r w:rsidR="00DF083A">
        <w:t>земельных отношений в Приморском крае</w:t>
      </w:r>
      <w:r w:rsidR="00FC03D1" w:rsidRPr="00FC03D1">
        <w:t>"</w:t>
      </w:r>
      <w:r>
        <w:t>,</w:t>
      </w:r>
      <w:r w:rsidR="008D30B1">
        <w:t xml:space="preserve"> принятый Законодательным Собранием в первом чтении </w:t>
      </w:r>
      <w:r w:rsidR="00DF083A">
        <w:t>18</w:t>
      </w:r>
      <w:r w:rsidR="008D30B1">
        <w:t xml:space="preserve"> </w:t>
      </w:r>
      <w:r w:rsidR="00DF083A">
        <w:t>декабря</w:t>
      </w:r>
      <w:r w:rsidR="008D30B1">
        <w:t xml:space="preserve"> 2015 года и подготовленный к рассмотрению во втором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 xml:space="preserve">Приморского края "О внесении изменений в </w:t>
      </w:r>
      <w:r w:rsidR="00DF083A">
        <w:t>статью 9</w:t>
      </w:r>
      <w:r w:rsidR="00DF083A" w:rsidRPr="00DF083A">
        <w:rPr>
          <w:vertAlign w:val="superscript"/>
        </w:rPr>
        <w:t>2</w:t>
      </w:r>
      <w:r w:rsidR="00DF083A">
        <w:t xml:space="preserve"> </w:t>
      </w:r>
      <w:r w:rsidRPr="0045315B">
        <w:t>Закон</w:t>
      </w:r>
      <w:r w:rsidR="00DF083A">
        <w:t>а</w:t>
      </w:r>
      <w:r w:rsidRPr="0045315B">
        <w:t xml:space="preserve"> Приморского края</w:t>
      </w:r>
      <w:r>
        <w:t xml:space="preserve"> </w:t>
      </w:r>
      <w:r w:rsidR="00FC03D1" w:rsidRPr="00FC03D1">
        <w:t xml:space="preserve">"О регулировании </w:t>
      </w:r>
      <w:r w:rsidR="00DF083A">
        <w:t xml:space="preserve">земельных отношений в </w:t>
      </w:r>
      <w:r w:rsidR="00FC03D1" w:rsidRPr="00FC03D1">
        <w:t>Приморско</w:t>
      </w:r>
      <w:r w:rsidR="00DF083A">
        <w:t>м</w:t>
      </w:r>
      <w:r w:rsidR="00FC03D1" w:rsidRPr="00FC03D1">
        <w:t xml:space="preserve"> кра</w:t>
      </w:r>
      <w:r w:rsidR="00DF083A">
        <w:t>е</w:t>
      </w:r>
      <w:r w:rsidR="00FC03D1" w:rsidRPr="00FC03D1">
        <w:t>"</w:t>
      </w:r>
      <w:r w:rsidR="005C2EB5">
        <w:t xml:space="preserve"> </w:t>
      </w:r>
      <w:r w:rsidRPr="0045315B">
        <w:t>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 на очередном заседании Законодательного Собрания в </w:t>
      </w:r>
      <w:r w:rsidR="00C45DAC">
        <w:t>апреле</w:t>
      </w:r>
      <w:r w:rsidRPr="0045315B">
        <w:t xml:space="preserve"> 201</w:t>
      </w:r>
      <w:r w:rsidR="00DF083A">
        <w:t>6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законопроект 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</w:t>
      </w:r>
      <w:r w:rsidR="00CB0AB8">
        <w:t xml:space="preserve"> с учетом поправ</w:t>
      </w:r>
      <w:r w:rsidR="00EA6D93">
        <w:t>о</w:t>
      </w:r>
      <w:r w:rsidR="00B23396">
        <w:t>к, рекомендуемы</w:t>
      </w:r>
      <w:r w:rsidR="00CB0AB8">
        <w:t>х</w:t>
      </w:r>
      <w:r w:rsidR="00EA6D93">
        <w:t xml:space="preserve"> комитетом к принятию (прилагаю</w:t>
      </w:r>
      <w:r w:rsidR="008D30B1">
        <w:t>тся)</w:t>
      </w:r>
      <w:r w:rsidRPr="0045315B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r w:rsidR="00DF083A">
        <w:t>Кушнырь С.М</w:t>
      </w:r>
      <w:r w:rsidR="00F42D57">
        <w:t>.</w:t>
      </w:r>
      <w:r w:rsidRPr="0045315B">
        <w:t xml:space="preserve">, </w:t>
      </w:r>
      <w:r w:rsidR="00F42D57" w:rsidRPr="0045315B">
        <w:t>заместителю председателя комитета по продовольственной политике и природопользованию</w:t>
      </w:r>
      <w:r w:rsidRPr="0045315B">
        <w:t xml:space="preserve">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</w:t>
      </w:r>
      <w:r w:rsidR="00C45DAC">
        <w:t xml:space="preserve">ния - 5 минут, в том числе для </w:t>
      </w:r>
      <w:r w:rsidRPr="0045315B">
        <w:t>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FC03D1">
      <w:pPr>
        <w:pStyle w:val="a3"/>
        <w:tabs>
          <w:tab w:val="clear" w:pos="4153"/>
          <w:tab w:val="clear" w:pos="8306"/>
        </w:tabs>
      </w:pPr>
      <w:r>
        <w:t>П</w:t>
      </w:r>
      <w:r w:rsidR="008D30B1">
        <w:t>редседател</w:t>
      </w:r>
      <w:r>
        <w:t>ь</w:t>
      </w:r>
      <w:r w:rsidR="006A2369">
        <w:t xml:space="preserve"> комитета </w:t>
      </w:r>
      <w:r w:rsidR="006A2369">
        <w:tab/>
      </w:r>
      <w:r w:rsidR="006A2369">
        <w:tab/>
      </w:r>
      <w:r w:rsidR="006A2369">
        <w:tab/>
      </w:r>
      <w:r w:rsidR="006A2369">
        <w:tab/>
        <w:t xml:space="preserve">  </w:t>
      </w:r>
      <w:r>
        <w:t xml:space="preserve">                          </w:t>
      </w:r>
      <w:r w:rsidR="006A2369">
        <w:t xml:space="preserve">  </w:t>
      </w:r>
      <w:r w:rsidR="008D30B1">
        <w:t xml:space="preserve">    </w:t>
      </w:r>
      <w:r>
        <w:t>Е</w:t>
      </w:r>
      <w:r w:rsidR="008D30B1">
        <w:t xml:space="preserve">.А. </w:t>
      </w:r>
      <w:r>
        <w:t>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9A1" w:rsidRDefault="004409A1">
      <w:r>
        <w:separator/>
      </w:r>
    </w:p>
  </w:endnote>
  <w:endnote w:type="continuationSeparator" w:id="0">
    <w:p w:rsidR="004409A1" w:rsidRDefault="00440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9A1" w:rsidRDefault="004409A1">
      <w:r>
        <w:separator/>
      </w:r>
    </w:p>
  </w:footnote>
  <w:footnote w:type="continuationSeparator" w:id="0">
    <w:p w:rsidR="004409A1" w:rsidRDefault="004409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20003C"/>
    <w:rsid w:val="00357541"/>
    <w:rsid w:val="00394B31"/>
    <w:rsid w:val="003A25F9"/>
    <w:rsid w:val="003A39F6"/>
    <w:rsid w:val="003D4470"/>
    <w:rsid w:val="003F2358"/>
    <w:rsid w:val="004409A1"/>
    <w:rsid w:val="00461E2B"/>
    <w:rsid w:val="005C2EB5"/>
    <w:rsid w:val="006A2369"/>
    <w:rsid w:val="007128C1"/>
    <w:rsid w:val="008D30B1"/>
    <w:rsid w:val="00914708"/>
    <w:rsid w:val="00960E92"/>
    <w:rsid w:val="009E5CD9"/>
    <w:rsid w:val="00A52BA7"/>
    <w:rsid w:val="00B07AC0"/>
    <w:rsid w:val="00B23396"/>
    <w:rsid w:val="00B441F2"/>
    <w:rsid w:val="00B803DE"/>
    <w:rsid w:val="00BE16C2"/>
    <w:rsid w:val="00C26731"/>
    <w:rsid w:val="00C45DAC"/>
    <w:rsid w:val="00C5787F"/>
    <w:rsid w:val="00C9335B"/>
    <w:rsid w:val="00C958B6"/>
    <w:rsid w:val="00CB0AB8"/>
    <w:rsid w:val="00CE48D5"/>
    <w:rsid w:val="00D541EF"/>
    <w:rsid w:val="00DF083A"/>
    <w:rsid w:val="00E6201A"/>
    <w:rsid w:val="00E90FD5"/>
    <w:rsid w:val="00EA6D93"/>
    <w:rsid w:val="00F42D57"/>
    <w:rsid w:val="00F8741C"/>
    <w:rsid w:val="00F87EBE"/>
    <w:rsid w:val="00FC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45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24</cp:revision>
  <cp:lastPrinted>2016-04-08T06:17:00Z</cp:lastPrinted>
  <dcterms:created xsi:type="dcterms:W3CDTF">2015-03-12T00:21:00Z</dcterms:created>
  <dcterms:modified xsi:type="dcterms:W3CDTF">2016-04-08T06:18:00Z</dcterms:modified>
</cp:coreProperties>
</file>