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2163170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882A10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8A7AE3" w:rsidRDefault="008A7AE3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11.04.2016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20216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20216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8A7AE3">
            <w:pPr>
              <w:ind w:hanging="107"/>
              <w:rPr>
                <w:sz w:val="22"/>
              </w:rPr>
            </w:pPr>
            <w:r>
              <w:rPr>
                <w:szCs w:val="28"/>
              </w:rPr>
              <w:t>482</w:t>
            </w:r>
            <w:bookmarkStart w:id="0" w:name="_GoBack"/>
            <w:bookmarkEnd w:id="0"/>
            <w:r w:rsidR="00B803DE"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5B4E34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r w:rsidR="00940BE9">
              <w:t>"Об особо охраняемых природных территориях Приморского края"</w:t>
            </w:r>
            <w:r>
              <w:t xml:space="preserve"> (</w:t>
            </w:r>
            <w:r w:rsidR="005B4E34">
              <w:t>третье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940BE9">
        <w:t>"Об особо охраняемых природных территориях Приморского края"</w:t>
      </w:r>
      <w:r>
        <w:t>,</w:t>
      </w:r>
      <w:r w:rsidR="008D30B1">
        <w:t xml:space="preserve"> подготовленный к рассмотрению в </w:t>
      </w:r>
      <w:r w:rsidR="005B4E34">
        <w:t>третьем</w:t>
      </w:r>
      <w:r w:rsidR="008D30B1">
        <w:t xml:space="preserve">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940BE9">
        <w:t>"Об особо охраняемых природных территориях Приморского края"</w:t>
      </w:r>
      <w:r>
        <w:t xml:space="preserve"> </w:t>
      </w:r>
      <w:r w:rsidRPr="0045315B">
        <w:t xml:space="preserve">в </w:t>
      </w:r>
      <w:r w:rsidR="005B4E34">
        <w:t>третьем</w:t>
      </w:r>
      <w:r w:rsidRPr="0045315B">
        <w:t xml:space="preserve"> чтении на очередном заседании Законодательного Собрания в </w:t>
      </w:r>
      <w:r w:rsidR="00940BE9">
        <w:t>апреле</w:t>
      </w:r>
      <w:r w:rsidRPr="0045315B">
        <w:t xml:space="preserve"> 201</w:t>
      </w:r>
      <w:r w:rsidR="00940BE9">
        <w:t>6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2</w:t>
      </w:r>
      <w:r>
        <w:t>.</w:t>
      </w:r>
      <w:r w:rsidRPr="0045315B">
        <w:t>Рекомендовать Законодательному Собранию принять указанный законопрое</w:t>
      </w:r>
      <w:proofErr w:type="gramStart"/>
      <w:r w:rsidRPr="0045315B">
        <w:t xml:space="preserve">кт в </w:t>
      </w:r>
      <w:r w:rsidR="005B4E34">
        <w:t>тр</w:t>
      </w:r>
      <w:proofErr w:type="gramEnd"/>
      <w:r w:rsidR="005B4E34">
        <w:t>етьем</w:t>
      </w:r>
      <w:r w:rsidRPr="0045315B">
        <w:t xml:space="preserve"> чтении.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3</w:t>
      </w:r>
      <w:r>
        <w:t>.</w:t>
      </w:r>
      <w:r w:rsidRPr="0045315B">
        <w:t xml:space="preserve">Поручить </w:t>
      </w:r>
      <w:r w:rsidR="00940BE9">
        <w:t>Зотову Е.А.</w:t>
      </w:r>
      <w:r w:rsidRPr="0045315B">
        <w:t>, председател</w:t>
      </w:r>
      <w:r w:rsidR="00940BE9">
        <w:t>ю</w:t>
      </w:r>
      <w:r w:rsidRPr="0045315B">
        <w:t xml:space="preserve"> комитета по </w:t>
      </w:r>
      <w:proofErr w:type="gramStart"/>
      <w:r w:rsidRPr="0045315B">
        <w:t>продовольственной</w:t>
      </w:r>
      <w:proofErr w:type="gramEnd"/>
      <w:r w:rsidRPr="0045315B">
        <w:t xml:space="preserve"> политике и природопользованию, выступить на заседании Законодательного С</w:t>
      </w:r>
      <w:r w:rsidR="00882A10">
        <w:t xml:space="preserve">обрания с докладом по </w:t>
      </w:r>
      <w:r w:rsidR="005B4E34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DD694B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357541"/>
    <w:rsid w:val="003F2358"/>
    <w:rsid w:val="00420216"/>
    <w:rsid w:val="00461E2B"/>
    <w:rsid w:val="005B4E34"/>
    <w:rsid w:val="007128C1"/>
    <w:rsid w:val="00882A10"/>
    <w:rsid w:val="008A7AE3"/>
    <w:rsid w:val="008D30B1"/>
    <w:rsid w:val="00940BE9"/>
    <w:rsid w:val="009E5CD9"/>
    <w:rsid w:val="00B803DE"/>
    <w:rsid w:val="00BE16C2"/>
    <w:rsid w:val="00C9335B"/>
    <w:rsid w:val="00C958B6"/>
    <w:rsid w:val="00CE48D5"/>
    <w:rsid w:val="00DD694B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23</TotalTime>
  <Pages>1</Pages>
  <Words>151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10</cp:revision>
  <cp:lastPrinted>2015-04-03T00:41:00Z</cp:lastPrinted>
  <dcterms:created xsi:type="dcterms:W3CDTF">2015-03-12T00:21:00Z</dcterms:created>
  <dcterms:modified xsi:type="dcterms:W3CDTF">2016-04-08T04:42:00Z</dcterms:modified>
</cp:coreProperties>
</file>