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776CCF">
            <w:pPr>
              <w:ind w:left="-108"/>
              <w:jc w:val="both"/>
            </w:pPr>
            <w:r>
              <w:t xml:space="preserve">О </w:t>
            </w:r>
            <w:r w:rsidR="00E83AA2">
              <w:t>З</w:t>
            </w:r>
            <w:r>
              <w:t>акон</w:t>
            </w:r>
            <w:r w:rsidR="00E83AA2">
              <w:t>е</w:t>
            </w:r>
            <w:r>
              <w:t xml:space="preserve"> Приморского края </w:t>
            </w:r>
            <w:r w:rsidR="00E83AA2">
              <w:t xml:space="preserve">                 </w:t>
            </w:r>
            <w:r w:rsidR="00B83E6E" w:rsidRPr="00B83E6E">
              <w:t>"О внесении изменени</w:t>
            </w:r>
            <w:r w:rsidR="00776CCF">
              <w:t>я</w:t>
            </w:r>
            <w:r w:rsidR="00B83E6E" w:rsidRPr="00B83E6E">
              <w:t xml:space="preserve"> в </w:t>
            </w:r>
            <w:r w:rsidR="00027828">
              <w:t>статью 9</w:t>
            </w:r>
            <w:r w:rsidR="00027828" w:rsidRPr="00027828">
              <w:rPr>
                <w:vertAlign w:val="superscript"/>
              </w:rPr>
              <w:t>2</w:t>
            </w:r>
            <w:r w:rsidR="00027828">
              <w:t xml:space="preserve"> </w:t>
            </w:r>
            <w:r w:rsidR="00B83E6E" w:rsidRPr="00B83E6E">
              <w:t>Закон</w:t>
            </w:r>
            <w:r w:rsidR="00027828">
              <w:t>а</w:t>
            </w:r>
            <w:r w:rsidR="00B83E6E" w:rsidRPr="00B83E6E">
              <w:t xml:space="preserve"> Приморского края </w:t>
            </w:r>
            <w:r w:rsidR="00B83E6E">
              <w:t xml:space="preserve">                         </w:t>
            </w:r>
            <w:r w:rsidR="00B83E6E" w:rsidRPr="00B83E6E">
              <w:t xml:space="preserve">"О регулировании </w:t>
            </w:r>
            <w:r w:rsidR="00027828">
              <w:t>земельных отношений в</w:t>
            </w:r>
            <w:r w:rsidR="00B83E6E" w:rsidRPr="00B83E6E">
              <w:t xml:space="preserve"> Приморско</w:t>
            </w:r>
            <w:r w:rsidR="00027828">
              <w:t>м</w:t>
            </w:r>
            <w:r w:rsidR="00B83E6E" w:rsidRPr="00B83E6E">
              <w:t xml:space="preserve"> кра</w:t>
            </w:r>
            <w:r w:rsidR="00027828">
              <w:t>е</w:t>
            </w:r>
            <w:r w:rsidR="00B83E6E" w:rsidRPr="00B83E6E"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</w:t>
      </w:r>
      <w:r w:rsidR="00B870EA">
        <w:t>З</w:t>
      </w:r>
      <w:r>
        <w:t xml:space="preserve">акон Приморского края </w:t>
      </w:r>
      <w:r w:rsidR="00ED2EFC" w:rsidRPr="00ED2EFC">
        <w:t>"О внесении изменени</w:t>
      </w:r>
      <w:r w:rsidR="00776CCF">
        <w:t>я</w:t>
      </w:r>
      <w:bookmarkStart w:id="0" w:name="_GoBack"/>
      <w:bookmarkEnd w:id="0"/>
      <w:r w:rsidR="00ED2EFC" w:rsidRPr="00ED2EFC">
        <w:t xml:space="preserve"> в </w:t>
      </w:r>
      <w:r w:rsidR="00027828">
        <w:t>статью 9</w:t>
      </w:r>
      <w:r w:rsidR="00027828" w:rsidRPr="00027828">
        <w:rPr>
          <w:vertAlign w:val="superscript"/>
        </w:rPr>
        <w:t>2</w:t>
      </w:r>
      <w:r w:rsidR="00027828">
        <w:t xml:space="preserve"> </w:t>
      </w:r>
      <w:r w:rsidR="00ED2EFC" w:rsidRPr="00ED2EFC">
        <w:t>Закон</w:t>
      </w:r>
      <w:r w:rsidR="00027828">
        <w:t>а</w:t>
      </w:r>
      <w:r w:rsidR="00ED2EFC" w:rsidRPr="00ED2EFC">
        <w:t xml:space="preserve"> Приморского края </w:t>
      </w:r>
      <w:r w:rsidR="00393C16" w:rsidRPr="00393C16">
        <w:t xml:space="preserve">"О регулировании </w:t>
      </w:r>
      <w:r w:rsidR="00027828">
        <w:t>земельных отношений в</w:t>
      </w:r>
      <w:r w:rsidR="00393C16" w:rsidRPr="00393C16">
        <w:t xml:space="preserve"> Приморско</w:t>
      </w:r>
      <w:r w:rsidR="00027828">
        <w:t>м</w:t>
      </w:r>
      <w:r w:rsidR="00393C16" w:rsidRPr="00393C16">
        <w:t xml:space="preserve"> кра</w:t>
      </w:r>
      <w:r w:rsidR="00027828">
        <w:t>е</w:t>
      </w:r>
      <w:r w:rsidR="00393C16" w:rsidRPr="00393C16">
        <w:t>"</w:t>
      </w:r>
      <w:r w:rsidR="0079406A">
        <w:t>.</w:t>
      </w:r>
      <w:r>
        <w:t xml:space="preserve"> 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</w:t>
      </w:r>
      <w:r w:rsidR="0079406A">
        <w:t>Направить указанный Закон Губернатору Приморского края для обнародования.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>Законодательного Собрания                                                            В.В. Горчаков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BD2" w:rsidRDefault="00C13BD2">
      <w:r>
        <w:separator/>
      </w:r>
    </w:p>
  </w:endnote>
  <w:endnote w:type="continuationSeparator" w:id="0">
    <w:p w:rsidR="00C13BD2" w:rsidRDefault="00C1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BD2" w:rsidRDefault="00C13BD2">
      <w:r>
        <w:separator/>
      </w:r>
    </w:p>
  </w:footnote>
  <w:footnote w:type="continuationSeparator" w:id="0">
    <w:p w:rsidR="00C13BD2" w:rsidRDefault="00C1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27828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54E1C"/>
    <w:rsid w:val="00392E21"/>
    <w:rsid w:val="00393C16"/>
    <w:rsid w:val="004B69FA"/>
    <w:rsid w:val="004D1A01"/>
    <w:rsid w:val="005A6019"/>
    <w:rsid w:val="005E6130"/>
    <w:rsid w:val="00695A4A"/>
    <w:rsid w:val="006D45ED"/>
    <w:rsid w:val="006E650F"/>
    <w:rsid w:val="00726997"/>
    <w:rsid w:val="00776CCF"/>
    <w:rsid w:val="007919AC"/>
    <w:rsid w:val="0079406A"/>
    <w:rsid w:val="007B48E7"/>
    <w:rsid w:val="007B5289"/>
    <w:rsid w:val="007C4550"/>
    <w:rsid w:val="00835A0E"/>
    <w:rsid w:val="008818A7"/>
    <w:rsid w:val="00922AED"/>
    <w:rsid w:val="00924B45"/>
    <w:rsid w:val="00931FD6"/>
    <w:rsid w:val="009372FF"/>
    <w:rsid w:val="0094344A"/>
    <w:rsid w:val="009959AC"/>
    <w:rsid w:val="009A7A2F"/>
    <w:rsid w:val="009C06BA"/>
    <w:rsid w:val="009E7C4C"/>
    <w:rsid w:val="00A13794"/>
    <w:rsid w:val="00A26C60"/>
    <w:rsid w:val="00A34614"/>
    <w:rsid w:val="00A93332"/>
    <w:rsid w:val="00AE5EE6"/>
    <w:rsid w:val="00B83E6E"/>
    <w:rsid w:val="00B870EA"/>
    <w:rsid w:val="00BA58C7"/>
    <w:rsid w:val="00C13BD2"/>
    <w:rsid w:val="00C202AD"/>
    <w:rsid w:val="00C20E8F"/>
    <w:rsid w:val="00CA7E54"/>
    <w:rsid w:val="00CE19DF"/>
    <w:rsid w:val="00D02716"/>
    <w:rsid w:val="00DF01B2"/>
    <w:rsid w:val="00E83AA2"/>
    <w:rsid w:val="00E93A7F"/>
    <w:rsid w:val="00ED2EFC"/>
    <w:rsid w:val="00EF502B"/>
    <w:rsid w:val="00F14CBB"/>
    <w:rsid w:val="00F43662"/>
    <w:rsid w:val="00F75CDD"/>
    <w:rsid w:val="00F9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12</cp:revision>
  <cp:lastPrinted>2015-12-04T03:41:00Z</cp:lastPrinted>
  <dcterms:created xsi:type="dcterms:W3CDTF">2015-10-08T02:05:00Z</dcterms:created>
  <dcterms:modified xsi:type="dcterms:W3CDTF">2016-04-07T02:11:00Z</dcterms:modified>
</cp:coreProperties>
</file>