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10" w:rsidRDefault="00882A10" w:rsidP="00882A10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2153637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20216" w:rsidRDefault="0035754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20216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2021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EF587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0A4E10" w:rsidRDefault="00CE48D5" w:rsidP="000A4E10">
            <w:pPr>
              <w:jc w:val="both"/>
            </w:pPr>
            <w:r w:rsidRPr="0045315B">
              <w:t xml:space="preserve">О проекте закона Приморского края </w:t>
            </w:r>
            <w:r w:rsidR="000A4E10" w:rsidRPr="000A4E10">
              <w:t>"О внесении изменени</w:t>
            </w:r>
            <w:r w:rsidR="00303AD9">
              <w:t>я</w:t>
            </w:r>
            <w:r w:rsidR="000A4E10" w:rsidRPr="000A4E10">
              <w:t xml:space="preserve"> в </w:t>
            </w:r>
            <w:r w:rsidR="00EF5871">
              <w:t>статью 9</w:t>
            </w:r>
            <w:r w:rsidR="00EF5871" w:rsidRPr="00EF5871">
              <w:rPr>
                <w:vertAlign w:val="superscript"/>
              </w:rPr>
              <w:t>2</w:t>
            </w:r>
            <w:r w:rsidR="00EF5871">
              <w:t xml:space="preserve"> </w:t>
            </w:r>
            <w:r w:rsidR="000A4E10" w:rsidRPr="000A4E10">
              <w:t>Закон</w:t>
            </w:r>
            <w:r w:rsidR="00EF5871">
              <w:t>а</w:t>
            </w:r>
            <w:r w:rsidR="000A4E10" w:rsidRPr="000A4E10">
              <w:t xml:space="preserve"> Приморского края "О </w:t>
            </w:r>
            <w:r w:rsidR="000A4E10" w:rsidRPr="00EF5871">
              <w:t xml:space="preserve">регулировании </w:t>
            </w:r>
            <w:r w:rsidR="00EF5871">
              <w:t xml:space="preserve">земельных отношений в </w:t>
            </w:r>
            <w:r w:rsidR="000A4E10" w:rsidRPr="000A4E10">
              <w:t>Приморско</w:t>
            </w:r>
            <w:r w:rsidR="00EF5871">
              <w:t>м</w:t>
            </w:r>
            <w:r w:rsidR="000A4E10" w:rsidRPr="000A4E10">
              <w:t xml:space="preserve"> кра</w:t>
            </w:r>
            <w:r w:rsidR="00EF5871">
              <w:t>е</w:t>
            </w:r>
            <w:r w:rsidR="000A4E10" w:rsidRPr="000A4E10">
              <w:t xml:space="preserve">" </w:t>
            </w:r>
          </w:p>
          <w:p w:rsidR="00357541" w:rsidRDefault="00CE48D5" w:rsidP="000A4E10">
            <w:pPr>
              <w:jc w:val="both"/>
            </w:pPr>
            <w:r>
              <w:t>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0A4E10">
        <w:t xml:space="preserve"> </w:t>
      </w:r>
      <w:r w:rsidR="000A4E10" w:rsidRPr="000A4E10">
        <w:t>"О внесении изменени</w:t>
      </w:r>
      <w:r w:rsidR="00303AD9">
        <w:t>я</w:t>
      </w:r>
      <w:r w:rsidR="000A4E10" w:rsidRPr="000A4E10">
        <w:t xml:space="preserve"> в </w:t>
      </w:r>
      <w:r w:rsidR="00EF5871">
        <w:t>статью 9</w:t>
      </w:r>
      <w:r w:rsidR="00EF5871" w:rsidRPr="00EF5871">
        <w:rPr>
          <w:vertAlign w:val="superscript"/>
        </w:rPr>
        <w:t>2</w:t>
      </w:r>
      <w:r w:rsidR="00EF5871">
        <w:t xml:space="preserve"> </w:t>
      </w:r>
      <w:r w:rsidR="000A4E10" w:rsidRPr="000A4E10">
        <w:t>Закон</w:t>
      </w:r>
      <w:r w:rsidR="00EF5871">
        <w:t>а</w:t>
      </w:r>
      <w:r w:rsidR="000A4E10" w:rsidRPr="000A4E10">
        <w:t xml:space="preserve"> Приморского края "О регулировании </w:t>
      </w:r>
      <w:r w:rsidR="00EF5871">
        <w:t>земельных отношений в</w:t>
      </w:r>
      <w:r w:rsidR="000A4E10" w:rsidRPr="000A4E10">
        <w:t xml:space="preserve"> Приморско</w:t>
      </w:r>
      <w:r w:rsidR="00EF5871">
        <w:t>м</w:t>
      </w:r>
      <w:r w:rsidR="000A4E10" w:rsidRPr="000A4E10">
        <w:t xml:space="preserve"> кра</w:t>
      </w:r>
      <w:r w:rsidR="00EF5871">
        <w:t>е</w:t>
      </w:r>
      <w:r w:rsidR="000A4E10" w:rsidRPr="000A4E10">
        <w:t>"</w:t>
      </w:r>
      <w:r>
        <w:t>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</w:t>
      </w:r>
      <w:r w:rsidR="000A4E10" w:rsidRPr="000A4E10">
        <w:t>"О внесении изменени</w:t>
      </w:r>
      <w:r w:rsidR="00303AD9">
        <w:t>я</w:t>
      </w:r>
      <w:bookmarkStart w:id="0" w:name="_GoBack"/>
      <w:bookmarkEnd w:id="0"/>
      <w:r w:rsidR="000A4E10" w:rsidRPr="000A4E10">
        <w:t xml:space="preserve"> в </w:t>
      </w:r>
      <w:r w:rsidR="00EF5871">
        <w:t>статью 9</w:t>
      </w:r>
      <w:r w:rsidR="00EF5871" w:rsidRPr="00EF5871">
        <w:rPr>
          <w:vertAlign w:val="superscript"/>
        </w:rPr>
        <w:t>2</w:t>
      </w:r>
      <w:r w:rsidR="00EF5871">
        <w:t xml:space="preserve"> </w:t>
      </w:r>
      <w:r w:rsidR="000A4E10" w:rsidRPr="000A4E10">
        <w:t>Закон</w:t>
      </w:r>
      <w:r w:rsidR="00EF5871">
        <w:t>а</w:t>
      </w:r>
      <w:r w:rsidR="000A4E10" w:rsidRPr="000A4E10">
        <w:t xml:space="preserve"> Приморского края "О регулировании </w:t>
      </w:r>
      <w:r w:rsidR="00EF5871">
        <w:t>земельных отношений в</w:t>
      </w:r>
      <w:r w:rsidR="000A4E10" w:rsidRPr="000A4E10">
        <w:t xml:space="preserve"> Приморско</w:t>
      </w:r>
      <w:r w:rsidR="00EF5871">
        <w:t>м</w:t>
      </w:r>
      <w:r w:rsidR="000A4E10" w:rsidRPr="000A4E10">
        <w:t xml:space="preserve"> кра</w:t>
      </w:r>
      <w:r w:rsidR="00EF5871">
        <w:t>е</w:t>
      </w:r>
      <w:r w:rsidR="000A4E10" w:rsidRPr="000A4E10">
        <w:t xml:space="preserve">"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в </w:t>
      </w:r>
      <w:r w:rsidR="00C40252">
        <w:t>апреле</w:t>
      </w:r>
      <w:r w:rsidR="00EF5871">
        <w:t xml:space="preserve"> </w:t>
      </w:r>
      <w:r w:rsidRPr="0045315B">
        <w:t>201</w:t>
      </w:r>
      <w:r w:rsidR="00EF5871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 xml:space="preserve">Рекомендовать Законодательному Собранию принять указанный законопроект в </w:t>
      </w:r>
      <w:proofErr w:type="gramStart"/>
      <w:r w:rsidR="005B4E34">
        <w:t>третьем</w:t>
      </w:r>
      <w:proofErr w:type="gramEnd"/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Pr="0045315B">
        <w:t xml:space="preserve">Поручить </w:t>
      </w:r>
      <w:r w:rsidR="00EF5871">
        <w:t>Кушнырь</w:t>
      </w:r>
      <w:r>
        <w:t xml:space="preserve"> </w:t>
      </w:r>
      <w:r w:rsidR="00EF5871">
        <w:t>С</w:t>
      </w:r>
      <w:r>
        <w:t>.</w:t>
      </w:r>
      <w:r w:rsidR="00EF5871">
        <w:t>М</w:t>
      </w:r>
      <w:r>
        <w:t>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40252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</w:r>
      <w:r w:rsidR="00DD694B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413BBD" w:rsidRDefault="000A4E10" w:rsidP="00413BBD">
      <w:pPr>
        <w:pStyle w:val="a3"/>
        <w:tabs>
          <w:tab w:val="left" w:pos="708"/>
        </w:tabs>
      </w:pPr>
      <w:r>
        <w:t>П</w:t>
      </w:r>
      <w:r w:rsidR="00413BBD">
        <w:t>редседател</w:t>
      </w:r>
      <w:r>
        <w:t>ь</w:t>
      </w:r>
      <w:r w:rsidR="00413BBD">
        <w:t xml:space="preserve"> комитета                             </w:t>
      </w:r>
      <w:r>
        <w:t xml:space="preserve">                            </w:t>
      </w:r>
      <w:r w:rsidR="00413BBD">
        <w:t xml:space="preserve">                  </w:t>
      </w:r>
      <w:r>
        <w:t>Е</w:t>
      </w:r>
      <w:r w:rsidR="00413BBD">
        <w:t xml:space="preserve">.А. </w:t>
      </w:r>
      <w:r>
        <w:t>Зотов</w:t>
      </w:r>
    </w:p>
    <w:p w:rsidR="00CE48D5" w:rsidRDefault="00CE48D5" w:rsidP="00413BBD">
      <w:pPr>
        <w:pStyle w:val="a3"/>
        <w:tabs>
          <w:tab w:val="clear" w:pos="4153"/>
          <w:tab w:val="clear" w:pos="8306"/>
        </w:tabs>
      </w:pP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4BE" w:rsidRDefault="00B614BE">
      <w:r>
        <w:separator/>
      </w:r>
    </w:p>
  </w:endnote>
  <w:endnote w:type="continuationSeparator" w:id="0">
    <w:p w:rsidR="00B614BE" w:rsidRDefault="00B6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4BE" w:rsidRDefault="00B614BE">
      <w:r>
        <w:separator/>
      </w:r>
    </w:p>
  </w:footnote>
  <w:footnote w:type="continuationSeparator" w:id="0">
    <w:p w:rsidR="00B614BE" w:rsidRDefault="00B61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38BE"/>
    <w:rsid w:val="00022B36"/>
    <w:rsid w:val="00053C61"/>
    <w:rsid w:val="000A4E10"/>
    <w:rsid w:val="00126DE4"/>
    <w:rsid w:val="00160F97"/>
    <w:rsid w:val="0020003C"/>
    <w:rsid w:val="00303AD9"/>
    <w:rsid w:val="00357541"/>
    <w:rsid w:val="003F2358"/>
    <w:rsid w:val="00413BBD"/>
    <w:rsid w:val="00420216"/>
    <w:rsid w:val="00461E2B"/>
    <w:rsid w:val="005B4E34"/>
    <w:rsid w:val="007128C1"/>
    <w:rsid w:val="00882A10"/>
    <w:rsid w:val="008D30B1"/>
    <w:rsid w:val="00936853"/>
    <w:rsid w:val="009E5CD9"/>
    <w:rsid w:val="00B614BE"/>
    <w:rsid w:val="00B803DE"/>
    <w:rsid w:val="00BE16C2"/>
    <w:rsid w:val="00C40252"/>
    <w:rsid w:val="00C9335B"/>
    <w:rsid w:val="00C958B6"/>
    <w:rsid w:val="00CE48D5"/>
    <w:rsid w:val="00DD694B"/>
    <w:rsid w:val="00E6201A"/>
    <w:rsid w:val="00EF5871"/>
    <w:rsid w:val="00F5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4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13</cp:revision>
  <cp:lastPrinted>2015-04-03T00:41:00Z</cp:lastPrinted>
  <dcterms:created xsi:type="dcterms:W3CDTF">2015-03-12T00:21:00Z</dcterms:created>
  <dcterms:modified xsi:type="dcterms:W3CDTF">2016-04-07T02:13:00Z</dcterms:modified>
</cp:coreProperties>
</file>