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bookmarkStart w:id="0" w:name="_GoBack"/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bookmarkEnd w:id="0"/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C7E1F" w:rsidRDefault="002C7E1F" w:rsidP="006128ED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B83E6E" w:rsidRPr="00B83E6E">
              <w:t xml:space="preserve">"О внесении изменений в </w:t>
            </w:r>
            <w:r w:rsidR="006128ED">
              <w:t>статью 9</w:t>
            </w:r>
            <w:r w:rsidR="006128ED" w:rsidRPr="006128ED">
              <w:rPr>
                <w:vertAlign w:val="superscript"/>
              </w:rPr>
              <w:t>2</w:t>
            </w:r>
            <w:r w:rsidR="006128ED">
              <w:rPr>
                <w:vertAlign w:val="superscript"/>
              </w:rPr>
              <w:t xml:space="preserve"> </w:t>
            </w:r>
            <w:r w:rsidR="00B83E6E" w:rsidRPr="00B83E6E">
              <w:t>Закон</w:t>
            </w:r>
            <w:r w:rsidR="006128ED">
              <w:t>а</w:t>
            </w:r>
            <w:r w:rsidR="00B83E6E" w:rsidRPr="00B83E6E">
              <w:t xml:space="preserve"> Приморского края </w:t>
            </w:r>
            <w:r w:rsidR="00B83E6E">
              <w:t xml:space="preserve">                         </w:t>
            </w:r>
            <w:r w:rsidR="00B83E6E" w:rsidRPr="00B83E6E">
              <w:t xml:space="preserve">"О регулировании </w:t>
            </w:r>
            <w:r w:rsidR="006128ED">
              <w:t>земельных отношений в Приморском крае</w:t>
            </w:r>
            <w:r w:rsidR="00B83E6E" w:rsidRPr="00B83E6E">
              <w:t>"</w:t>
            </w:r>
          </w:p>
        </w:tc>
      </w:tr>
    </w:tbl>
    <w:p w:rsidR="000B3FB2" w:rsidRDefault="000B3FB2"/>
    <w:p w:rsidR="002C7E1F" w:rsidRDefault="002C7E1F" w:rsidP="002C7E1F">
      <w:pPr>
        <w:ind w:firstLine="709"/>
      </w:pPr>
      <w:r>
        <w:t>Законодательное Собрание Приморского края</w:t>
      </w:r>
    </w:p>
    <w:p w:rsidR="00931FD6" w:rsidRDefault="00931FD6" w:rsidP="009C06BA"/>
    <w:p w:rsidR="002C7E1F" w:rsidRDefault="002C7E1F" w:rsidP="002C7E1F">
      <w:r>
        <w:t>ПОСТАНОВЛЯЕТ:</w:t>
      </w:r>
    </w:p>
    <w:p w:rsidR="00931FD6" w:rsidRDefault="00931FD6"/>
    <w:p w:rsidR="002C7E1F" w:rsidRDefault="002C7E1F" w:rsidP="002C7E1F">
      <w:pPr>
        <w:ind w:firstLine="709"/>
        <w:jc w:val="both"/>
      </w:pPr>
      <w:r>
        <w:t xml:space="preserve">1.Принять проект закона Приморского края "О внесении изменений в </w:t>
      </w:r>
      <w:r w:rsidR="006128ED">
        <w:t>статью 9</w:t>
      </w:r>
      <w:r w:rsidR="006128ED" w:rsidRPr="006128ED">
        <w:rPr>
          <w:vertAlign w:val="superscript"/>
        </w:rPr>
        <w:t>2</w:t>
      </w:r>
      <w:r w:rsidR="006128ED">
        <w:t xml:space="preserve"> </w:t>
      </w:r>
      <w:r>
        <w:t>Закон</w:t>
      </w:r>
      <w:r w:rsidR="006128ED">
        <w:t>а</w:t>
      </w:r>
      <w:r>
        <w:t xml:space="preserve"> Приморского края </w:t>
      </w:r>
      <w:r w:rsidR="00393C16" w:rsidRPr="00393C16">
        <w:t xml:space="preserve">"О регулировании </w:t>
      </w:r>
      <w:r w:rsidR="006128ED">
        <w:t>земельных отношений в Приморском крае</w:t>
      </w:r>
      <w:r w:rsidR="00393C16" w:rsidRPr="00393C16">
        <w:t>"</w:t>
      </w:r>
      <w:r>
        <w:t xml:space="preserve"> </w:t>
      </w:r>
      <w:r w:rsidR="00C86D6D">
        <w:t xml:space="preserve">с новым наименованием </w:t>
      </w:r>
      <w:r w:rsidR="00C86D6D" w:rsidRPr="00C86D6D">
        <w:t>"О внесении изменени</w:t>
      </w:r>
      <w:r w:rsidR="00C86D6D">
        <w:t>я</w:t>
      </w:r>
      <w:r w:rsidR="00C86D6D" w:rsidRPr="00C86D6D">
        <w:t xml:space="preserve"> в статью 9</w:t>
      </w:r>
      <w:r w:rsidR="00C86D6D" w:rsidRPr="00C86D6D">
        <w:rPr>
          <w:vertAlign w:val="superscript"/>
        </w:rPr>
        <w:t>2</w:t>
      </w:r>
      <w:r w:rsidR="00C86D6D" w:rsidRPr="00C86D6D">
        <w:t xml:space="preserve"> Закона Приморского края "О регулировании земельных отношений в Приморском крае"</w:t>
      </w:r>
      <w:r w:rsidR="00C86D6D">
        <w:t xml:space="preserve"> </w:t>
      </w:r>
      <w:r>
        <w:t>во втором чтении.</w:t>
      </w:r>
    </w:p>
    <w:p w:rsidR="00931FD6" w:rsidRDefault="00931FD6" w:rsidP="002C7E1F"/>
    <w:p w:rsidR="002C7E1F" w:rsidRDefault="002C7E1F" w:rsidP="002C7E1F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2C7E1F" w:rsidRDefault="002C7E1F" w:rsidP="002C7E1F"/>
    <w:p w:rsidR="002C7E1F" w:rsidRDefault="002C7E1F" w:rsidP="002C7E1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  <w:r>
        <w:t>Председатель</w:t>
      </w:r>
    </w:p>
    <w:p w:rsidR="002C7E1F" w:rsidRDefault="002C7E1F" w:rsidP="002C7E1F">
      <w:pPr>
        <w:jc w:val="both"/>
      </w:pPr>
      <w:r>
        <w:t>Законодательного Собрания                                                            В.В. Горчаков</w:t>
      </w:r>
    </w:p>
    <w:p w:rsidR="002C7E1F" w:rsidRDefault="002C7E1F" w:rsidP="002C7E1F"/>
    <w:sectPr w:rsidR="002C7E1F" w:rsidSect="00C86D6D">
      <w:pgSz w:w="11906" w:h="16838"/>
      <w:pgMar w:top="709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64F" w:rsidRDefault="00CE264F">
      <w:r>
        <w:separator/>
      </w:r>
    </w:p>
  </w:endnote>
  <w:endnote w:type="continuationSeparator" w:id="0">
    <w:p w:rsidR="00CE264F" w:rsidRDefault="00CE2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64F" w:rsidRDefault="00CE264F">
      <w:r>
        <w:separator/>
      </w:r>
    </w:p>
  </w:footnote>
  <w:footnote w:type="continuationSeparator" w:id="0">
    <w:p w:rsidR="00CE264F" w:rsidRDefault="00CE26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500FF"/>
    <w:multiLevelType w:val="hybridMultilevel"/>
    <w:tmpl w:val="280CD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9AC"/>
    <w:rsid w:val="00057575"/>
    <w:rsid w:val="0007488C"/>
    <w:rsid w:val="000B3FB2"/>
    <w:rsid w:val="000D628E"/>
    <w:rsid w:val="000E5228"/>
    <w:rsid w:val="00123119"/>
    <w:rsid w:val="00155F7F"/>
    <w:rsid w:val="002C7E1F"/>
    <w:rsid w:val="003325F4"/>
    <w:rsid w:val="00392E21"/>
    <w:rsid w:val="00393C16"/>
    <w:rsid w:val="004B69FA"/>
    <w:rsid w:val="004D1A01"/>
    <w:rsid w:val="005A6019"/>
    <w:rsid w:val="005E6130"/>
    <w:rsid w:val="006128ED"/>
    <w:rsid w:val="00695A4A"/>
    <w:rsid w:val="006D45ED"/>
    <w:rsid w:val="006E650F"/>
    <w:rsid w:val="00726997"/>
    <w:rsid w:val="007919AC"/>
    <w:rsid w:val="007B48E7"/>
    <w:rsid w:val="007B5289"/>
    <w:rsid w:val="007C4550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83E6E"/>
    <w:rsid w:val="00BA58C7"/>
    <w:rsid w:val="00C202AD"/>
    <w:rsid w:val="00C20E8F"/>
    <w:rsid w:val="00C86D6D"/>
    <w:rsid w:val="00CA7E54"/>
    <w:rsid w:val="00CE19DF"/>
    <w:rsid w:val="00CE264F"/>
    <w:rsid w:val="00D02716"/>
    <w:rsid w:val="00DF01B2"/>
    <w:rsid w:val="00E93A7F"/>
    <w:rsid w:val="00EF502B"/>
    <w:rsid w:val="00F14CBB"/>
    <w:rsid w:val="00F75CDD"/>
    <w:rsid w:val="00F930DB"/>
    <w:rsid w:val="00FC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8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8</cp:revision>
  <cp:lastPrinted>2016-04-07T00:54:00Z</cp:lastPrinted>
  <dcterms:created xsi:type="dcterms:W3CDTF">2015-10-08T02:05:00Z</dcterms:created>
  <dcterms:modified xsi:type="dcterms:W3CDTF">2016-04-07T00:54:00Z</dcterms:modified>
</cp:coreProperties>
</file>