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4708" w:rsidRDefault="00914708" w:rsidP="00914708">
      <w:pPr>
        <w:spacing w:line="360" w:lineRule="auto"/>
        <w:ind w:left="567"/>
        <w:jc w:val="right"/>
      </w:pPr>
      <w:r>
        <w:t>ПРОЕКТ</w:t>
      </w:r>
    </w:p>
    <w:p w:rsidR="00357541" w:rsidRPr="00914708" w:rsidRDefault="00357541" w:rsidP="00BE16C2">
      <w:pPr>
        <w:spacing w:line="360" w:lineRule="auto"/>
        <w:ind w:left="567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pt;height:52.6pt" o:ole="" fillcolor="window">
            <v:imagedata r:id="rId7" o:title=""/>
          </v:shape>
          <o:OLEObject Type="Embed" ProgID="Word.Picture.8" ShapeID="_x0000_i1025" DrawAspect="Content" ObjectID="_1521378211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418"/>
        <w:gridCol w:w="283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357541" w:rsidRDefault="00357541" w:rsidP="00A52BA7">
            <w:pPr>
              <w:pStyle w:val="8"/>
              <w:widowControl w:val="0"/>
            </w:pPr>
            <w:r>
              <w:t xml:space="preserve">Комитет по </w:t>
            </w:r>
            <w:r w:rsidR="00CE48D5">
              <w:t>продовольственной политике и природопользованию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>
        <w:trPr>
          <w:cantSplit/>
        </w:trPr>
        <w:tc>
          <w:tcPr>
            <w:tcW w:w="2977" w:type="dxa"/>
            <w:gridSpan w:val="2"/>
          </w:tcPr>
          <w:p w:rsidR="00357541" w:rsidRDefault="00357541">
            <w:pPr>
              <w:spacing w:after="120"/>
              <w:ind w:firstLine="34"/>
              <w:rPr>
                <w:sz w:val="24"/>
                <w:lang w:val="en-US"/>
              </w:rPr>
            </w:pPr>
          </w:p>
        </w:tc>
        <w:tc>
          <w:tcPr>
            <w:tcW w:w="4253" w:type="dxa"/>
            <w:gridSpan w:val="2"/>
          </w:tcPr>
          <w:p w:rsidR="00357541" w:rsidRDefault="00357541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</w:tcPr>
          <w:p w:rsidR="00357541" w:rsidRDefault="00357541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357541" w:rsidRDefault="00B803DE">
            <w:pPr>
              <w:ind w:hanging="107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357541" w:rsidTr="00CE48D5">
        <w:trPr>
          <w:gridAfter w:val="3"/>
          <w:wAfter w:w="4394" w:type="dxa"/>
        </w:trPr>
        <w:tc>
          <w:tcPr>
            <w:tcW w:w="4395" w:type="dxa"/>
            <w:gridSpan w:val="3"/>
          </w:tcPr>
          <w:p w:rsidR="00FC03D1" w:rsidRDefault="00CE48D5" w:rsidP="00FC03D1">
            <w:pPr>
              <w:jc w:val="both"/>
            </w:pPr>
            <w:r w:rsidRPr="0045315B">
              <w:t xml:space="preserve">О проекте закона Приморского края </w:t>
            </w:r>
            <w:r w:rsidR="005C2EB5" w:rsidRPr="005C2EB5">
              <w:t xml:space="preserve">"О внесении изменений в </w:t>
            </w:r>
            <w:r w:rsidR="00DF083A">
              <w:t>статью 9</w:t>
            </w:r>
            <w:r w:rsidR="00DF083A" w:rsidRPr="00DF083A">
              <w:rPr>
                <w:vertAlign w:val="superscript"/>
              </w:rPr>
              <w:t>2</w:t>
            </w:r>
            <w:r w:rsidR="00DF083A">
              <w:t xml:space="preserve"> </w:t>
            </w:r>
            <w:r w:rsidR="005C2EB5" w:rsidRPr="005C2EB5">
              <w:t>Закон</w:t>
            </w:r>
            <w:r w:rsidR="00DF083A">
              <w:t>а</w:t>
            </w:r>
            <w:r w:rsidR="005C2EB5" w:rsidRPr="005C2EB5">
              <w:t xml:space="preserve"> Приморского края "О регулировании </w:t>
            </w:r>
            <w:r w:rsidR="00DF083A">
              <w:t>земельных отношений в Приморском крае</w:t>
            </w:r>
            <w:r w:rsidR="00DF083A" w:rsidRPr="005C2EB5">
              <w:t>"</w:t>
            </w:r>
          </w:p>
          <w:p w:rsidR="00357541" w:rsidRDefault="00CE48D5" w:rsidP="00FC03D1">
            <w:pPr>
              <w:jc w:val="both"/>
            </w:pPr>
            <w:r>
              <w:t>(</w:t>
            </w:r>
            <w:r w:rsidR="008D30B1">
              <w:t>второе</w:t>
            </w:r>
            <w:r>
              <w:t xml:space="preserve"> чтение)</w:t>
            </w:r>
          </w:p>
        </w:tc>
      </w:tr>
    </w:tbl>
    <w:p w:rsidR="00357541" w:rsidRDefault="00357541" w:rsidP="00C9335B">
      <w:pPr>
        <w:jc w:val="both"/>
      </w:pPr>
    </w:p>
    <w:p w:rsidR="00C9335B" w:rsidRDefault="00CE48D5" w:rsidP="00CE48D5">
      <w:pPr>
        <w:ind w:firstLine="709"/>
        <w:jc w:val="both"/>
      </w:pPr>
      <w:r>
        <w:t xml:space="preserve">Рассмотрев и обсудив проект закона </w:t>
      </w:r>
      <w:r w:rsidRPr="0045315B">
        <w:t xml:space="preserve">Приморского края "О внесении изменений в </w:t>
      </w:r>
      <w:r w:rsidR="00DF083A">
        <w:t>статью 9</w:t>
      </w:r>
      <w:r w:rsidR="00DF083A" w:rsidRPr="00DF083A">
        <w:rPr>
          <w:vertAlign w:val="superscript"/>
        </w:rPr>
        <w:t>2</w:t>
      </w:r>
      <w:r w:rsidR="00DF083A">
        <w:t xml:space="preserve"> </w:t>
      </w:r>
      <w:r w:rsidRPr="0045315B">
        <w:t>Закон</w:t>
      </w:r>
      <w:r w:rsidR="00DF083A">
        <w:t>а</w:t>
      </w:r>
      <w:r w:rsidRPr="0045315B">
        <w:t xml:space="preserve"> Приморского края</w:t>
      </w:r>
      <w:r w:rsidR="00FC03D1">
        <w:t xml:space="preserve"> </w:t>
      </w:r>
      <w:r w:rsidR="00FC03D1" w:rsidRPr="00FC03D1">
        <w:t xml:space="preserve">"О регулировании </w:t>
      </w:r>
      <w:r w:rsidR="00DF083A">
        <w:t>земельных отношений в Приморском крае</w:t>
      </w:r>
      <w:r w:rsidR="00FC03D1" w:rsidRPr="00FC03D1">
        <w:t>"</w:t>
      </w:r>
      <w:r>
        <w:t>,</w:t>
      </w:r>
      <w:r w:rsidR="008D30B1">
        <w:t xml:space="preserve"> принятый Законодательным Собранием в первом чтении </w:t>
      </w:r>
      <w:r w:rsidR="00DF083A">
        <w:t>18</w:t>
      </w:r>
      <w:r w:rsidR="008D30B1">
        <w:t xml:space="preserve"> </w:t>
      </w:r>
      <w:r w:rsidR="00DF083A">
        <w:t>декабря</w:t>
      </w:r>
      <w:r w:rsidR="008D30B1">
        <w:t xml:space="preserve"> 2015 года и подготовленный к рассмотрению во втором чтении,</w:t>
      </w:r>
      <w:r>
        <w:t xml:space="preserve"> комитет</w:t>
      </w:r>
    </w:p>
    <w:p w:rsidR="00C9335B" w:rsidRDefault="00C9335B" w:rsidP="00C9335B">
      <w:pPr>
        <w:jc w:val="both"/>
      </w:pPr>
    </w:p>
    <w:p w:rsidR="00357541" w:rsidRDefault="00CE48D5">
      <w:pPr>
        <w:pStyle w:val="a3"/>
        <w:tabs>
          <w:tab w:val="clear" w:pos="4153"/>
          <w:tab w:val="clear" w:pos="8306"/>
        </w:tabs>
      </w:pPr>
      <w:r>
        <w:t>РЕШИЛ:</w:t>
      </w:r>
    </w:p>
    <w:p w:rsidR="00CE48D5" w:rsidRDefault="00CE48D5">
      <w:pPr>
        <w:pStyle w:val="a3"/>
        <w:tabs>
          <w:tab w:val="clear" w:pos="4153"/>
          <w:tab w:val="clear" w:pos="8306"/>
        </w:tabs>
      </w:pP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1.Рассмотреть проект закона </w:t>
      </w:r>
      <w:r w:rsidRPr="0045315B">
        <w:t xml:space="preserve">Приморского края "О внесении изменений в </w:t>
      </w:r>
      <w:r w:rsidR="00DF083A">
        <w:t>статью 9</w:t>
      </w:r>
      <w:r w:rsidR="00DF083A" w:rsidRPr="00DF083A">
        <w:rPr>
          <w:vertAlign w:val="superscript"/>
        </w:rPr>
        <w:t>2</w:t>
      </w:r>
      <w:r w:rsidR="00DF083A">
        <w:t xml:space="preserve"> </w:t>
      </w:r>
      <w:r w:rsidRPr="0045315B">
        <w:t>Закон</w:t>
      </w:r>
      <w:r w:rsidR="00DF083A">
        <w:t>а</w:t>
      </w:r>
      <w:r w:rsidRPr="0045315B">
        <w:t xml:space="preserve"> Приморского края</w:t>
      </w:r>
      <w:r>
        <w:t xml:space="preserve"> </w:t>
      </w:r>
      <w:r w:rsidR="00FC03D1" w:rsidRPr="00FC03D1">
        <w:t xml:space="preserve">"О регулировании </w:t>
      </w:r>
      <w:r w:rsidR="00DF083A">
        <w:t xml:space="preserve">земельных отношений в </w:t>
      </w:r>
      <w:r w:rsidR="00FC03D1" w:rsidRPr="00FC03D1">
        <w:t>Приморско</w:t>
      </w:r>
      <w:r w:rsidR="00DF083A">
        <w:t>м</w:t>
      </w:r>
      <w:r w:rsidR="00FC03D1" w:rsidRPr="00FC03D1">
        <w:t xml:space="preserve"> кра</w:t>
      </w:r>
      <w:r w:rsidR="00DF083A">
        <w:t>е</w:t>
      </w:r>
      <w:r w:rsidR="00FC03D1" w:rsidRPr="00FC03D1">
        <w:t>"</w:t>
      </w:r>
      <w:r w:rsidR="005C2EB5">
        <w:t xml:space="preserve"> </w:t>
      </w:r>
      <w:r w:rsidRPr="0045315B">
        <w:t>в</w:t>
      </w:r>
      <w:r w:rsidR="008D30B1">
        <w:t>о</w:t>
      </w:r>
      <w:r w:rsidRPr="0045315B">
        <w:t xml:space="preserve"> </w:t>
      </w:r>
      <w:r w:rsidR="008D30B1">
        <w:t>втором</w:t>
      </w:r>
      <w:r w:rsidRPr="0045315B">
        <w:t xml:space="preserve"> чтении на очередном заседании Законодательного Собрания в </w:t>
      </w:r>
      <w:r w:rsidR="00C45DAC">
        <w:t>апреле</w:t>
      </w:r>
      <w:r w:rsidRPr="0045315B">
        <w:t xml:space="preserve"> 201</w:t>
      </w:r>
      <w:r w:rsidR="00DF083A">
        <w:t>6</w:t>
      </w:r>
      <w:r w:rsidRPr="0045315B">
        <w:t xml:space="preserve"> года.</w:t>
      </w: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  <w:r>
        <w:tab/>
      </w:r>
      <w:r w:rsidR="00B07AC0">
        <w:t>2</w:t>
      </w:r>
      <w:r>
        <w:t>.</w:t>
      </w:r>
      <w:r w:rsidRPr="0045315B">
        <w:t>Рекомендовать Законодательному Собранию принять указанный законопроект в</w:t>
      </w:r>
      <w:r w:rsidR="008D30B1">
        <w:t>о</w:t>
      </w:r>
      <w:r w:rsidRPr="0045315B">
        <w:t xml:space="preserve"> </w:t>
      </w:r>
      <w:r w:rsidR="008D30B1">
        <w:t>втором</w:t>
      </w:r>
      <w:r w:rsidRPr="0045315B">
        <w:t xml:space="preserve"> чтении</w:t>
      </w:r>
      <w:r w:rsidR="00CB0AB8">
        <w:t xml:space="preserve"> с учетом поправ</w:t>
      </w:r>
      <w:r w:rsidR="00EA6D93">
        <w:t>о</w:t>
      </w:r>
      <w:r w:rsidR="00B23396">
        <w:t>к, рекомендуемы</w:t>
      </w:r>
      <w:r w:rsidR="00CB0AB8">
        <w:t>х</w:t>
      </w:r>
      <w:r w:rsidR="00EA6D93">
        <w:t xml:space="preserve"> комитетом к принятию (прилагаю</w:t>
      </w:r>
      <w:r w:rsidR="008D30B1">
        <w:t>тся)</w:t>
      </w:r>
      <w:r w:rsidRPr="0045315B">
        <w:t>.</w:t>
      </w: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  <w:r>
        <w:tab/>
      </w:r>
      <w:r w:rsidR="00B07AC0">
        <w:t>3</w:t>
      </w:r>
      <w:r>
        <w:t>.</w:t>
      </w:r>
      <w:r w:rsidRPr="0045315B">
        <w:t xml:space="preserve">Поручить </w:t>
      </w:r>
      <w:r w:rsidR="00DF083A">
        <w:t>Кушнырь С.М</w:t>
      </w:r>
      <w:r w:rsidR="00F42D57">
        <w:t>.</w:t>
      </w:r>
      <w:r w:rsidRPr="0045315B">
        <w:t xml:space="preserve">, </w:t>
      </w:r>
      <w:r w:rsidR="00F42D57" w:rsidRPr="0045315B">
        <w:t>заместителю председателя комитета по продовольственной политике и природопользованию</w:t>
      </w:r>
      <w:r w:rsidRPr="0045315B">
        <w:t xml:space="preserve">, выступить на заседании Законодательного Собрания с докладом по </w:t>
      </w:r>
      <w:r w:rsidR="00914708">
        <w:t>данному</w:t>
      </w:r>
      <w:r w:rsidRPr="0045315B">
        <w:t xml:space="preserve"> вопросу.</w:t>
      </w: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  <w:bookmarkStart w:id="0" w:name="_GoBack"/>
      <w:bookmarkEnd w:id="0"/>
      <w:r>
        <w:tab/>
      </w:r>
      <w:r w:rsidR="00B07AC0">
        <w:t>4</w:t>
      </w:r>
      <w:r>
        <w:t>.</w:t>
      </w:r>
      <w:r w:rsidRPr="0045315B">
        <w:t>Определить время для рассмотрения указанного вопроса на заседании  Законодательного Собра</w:t>
      </w:r>
      <w:r w:rsidR="00C45DAC">
        <w:t xml:space="preserve">ния - 5 минут, в том числе для </w:t>
      </w:r>
      <w:r w:rsidRPr="0045315B">
        <w:t>доклада - 2 минуты.</w:t>
      </w:r>
    </w:p>
    <w:p w:rsidR="00CE48D5" w:rsidRDefault="00CE48D5">
      <w:pPr>
        <w:pStyle w:val="a3"/>
        <w:tabs>
          <w:tab w:val="clear" w:pos="4153"/>
          <w:tab w:val="clear" w:pos="8306"/>
        </w:tabs>
      </w:pPr>
    </w:p>
    <w:p w:rsidR="00CE48D5" w:rsidRDefault="00CE48D5">
      <w:pPr>
        <w:pStyle w:val="a3"/>
        <w:tabs>
          <w:tab w:val="clear" w:pos="4153"/>
          <w:tab w:val="clear" w:pos="8306"/>
        </w:tabs>
      </w:pPr>
    </w:p>
    <w:p w:rsidR="00CE48D5" w:rsidRDefault="00CE48D5">
      <w:pPr>
        <w:pStyle w:val="a3"/>
        <w:tabs>
          <w:tab w:val="clear" w:pos="4153"/>
          <w:tab w:val="clear" w:pos="8306"/>
        </w:tabs>
      </w:pPr>
    </w:p>
    <w:p w:rsidR="00CE48D5" w:rsidRDefault="00FC03D1">
      <w:pPr>
        <w:pStyle w:val="a3"/>
        <w:tabs>
          <w:tab w:val="clear" w:pos="4153"/>
          <w:tab w:val="clear" w:pos="8306"/>
        </w:tabs>
      </w:pPr>
      <w:r>
        <w:t>П</w:t>
      </w:r>
      <w:r w:rsidR="008D30B1">
        <w:t>редседател</w:t>
      </w:r>
      <w:r>
        <w:t>ь</w:t>
      </w:r>
      <w:r w:rsidR="006A2369">
        <w:t xml:space="preserve"> комитета </w:t>
      </w:r>
      <w:r w:rsidR="006A2369">
        <w:tab/>
      </w:r>
      <w:r w:rsidR="006A2369">
        <w:tab/>
      </w:r>
      <w:r w:rsidR="006A2369">
        <w:tab/>
      </w:r>
      <w:r w:rsidR="006A2369">
        <w:tab/>
        <w:t xml:space="preserve">  </w:t>
      </w:r>
      <w:r>
        <w:t xml:space="preserve">                          </w:t>
      </w:r>
      <w:r w:rsidR="006A2369">
        <w:t xml:space="preserve">  </w:t>
      </w:r>
      <w:r w:rsidR="008D30B1">
        <w:t xml:space="preserve">    </w:t>
      </w:r>
      <w:r>
        <w:t>Е</w:t>
      </w:r>
      <w:r w:rsidR="008D30B1">
        <w:t xml:space="preserve">.А. </w:t>
      </w:r>
      <w:r>
        <w:t>Зотов</w:t>
      </w:r>
    </w:p>
    <w:sectPr w:rsidR="00CE48D5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25F9" w:rsidRDefault="003A25F9">
      <w:r>
        <w:separator/>
      </w:r>
    </w:p>
  </w:endnote>
  <w:endnote w:type="continuationSeparator" w:id="0">
    <w:p w:rsidR="003A25F9" w:rsidRDefault="003A25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25F9" w:rsidRDefault="003A25F9">
      <w:r>
        <w:separator/>
      </w:r>
    </w:p>
  </w:footnote>
  <w:footnote w:type="continuationSeparator" w:id="0">
    <w:p w:rsidR="003A25F9" w:rsidRDefault="003A25F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201A"/>
    <w:rsid w:val="00022B36"/>
    <w:rsid w:val="00053C61"/>
    <w:rsid w:val="00126DE4"/>
    <w:rsid w:val="00160F97"/>
    <w:rsid w:val="0020003C"/>
    <w:rsid w:val="00357541"/>
    <w:rsid w:val="00394B31"/>
    <w:rsid w:val="003A25F9"/>
    <w:rsid w:val="003A39F6"/>
    <w:rsid w:val="003D4470"/>
    <w:rsid w:val="003F2358"/>
    <w:rsid w:val="00461E2B"/>
    <w:rsid w:val="005C2EB5"/>
    <w:rsid w:val="006A2369"/>
    <w:rsid w:val="007128C1"/>
    <w:rsid w:val="008D30B1"/>
    <w:rsid w:val="00914708"/>
    <w:rsid w:val="009E5CD9"/>
    <w:rsid w:val="00A52BA7"/>
    <w:rsid w:val="00B07AC0"/>
    <w:rsid w:val="00B23396"/>
    <w:rsid w:val="00B441F2"/>
    <w:rsid w:val="00B803DE"/>
    <w:rsid w:val="00BE16C2"/>
    <w:rsid w:val="00C26731"/>
    <w:rsid w:val="00C45DAC"/>
    <w:rsid w:val="00C5787F"/>
    <w:rsid w:val="00C9335B"/>
    <w:rsid w:val="00C958B6"/>
    <w:rsid w:val="00CB0AB8"/>
    <w:rsid w:val="00CE48D5"/>
    <w:rsid w:val="00D541EF"/>
    <w:rsid w:val="00DF083A"/>
    <w:rsid w:val="00E6201A"/>
    <w:rsid w:val="00EA6D93"/>
    <w:rsid w:val="00F42D57"/>
    <w:rsid w:val="00F8741C"/>
    <w:rsid w:val="00F87EBE"/>
    <w:rsid w:val="00FC0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rsid w:val="0091470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91470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rsid w:val="0091470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91470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44</TotalTime>
  <Pages>1</Pages>
  <Words>217</Words>
  <Characters>1241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1456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Исакова Марина Викторовна</cp:lastModifiedBy>
  <cp:revision>22</cp:revision>
  <cp:lastPrinted>2016-04-05T06:17:00Z</cp:lastPrinted>
  <dcterms:created xsi:type="dcterms:W3CDTF">2015-03-12T00:21:00Z</dcterms:created>
  <dcterms:modified xsi:type="dcterms:W3CDTF">2016-04-05T06:17:00Z</dcterms:modified>
</cp:coreProperties>
</file>