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68" w:rsidRDefault="002C6F68" w:rsidP="002C6F68"/>
    <w:p w:rsidR="00634E33" w:rsidRDefault="00634E33" w:rsidP="002C6F68"/>
    <w:p w:rsidR="00425D37" w:rsidRDefault="00D92A43" w:rsidP="008E5A92">
      <w:pPr>
        <w:rPr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1.7pt;width:495pt;height:201.8pt;z-index:1;mso-position-vertical-relative:page" o:allowoverlap="f" stroked="f">
            <v:textbox style="mso-next-textbox:#_x0000_s1026" inset="0,0">
              <w:txbxContent>
                <w:tbl>
                  <w:tblPr>
                    <w:tblW w:w="100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888"/>
                    <w:gridCol w:w="2340"/>
                    <w:gridCol w:w="3780"/>
                  </w:tblGrid>
                  <w:tr w:rsidR="00BE7AA6" w:rsidTr="002C6F68">
                    <w:tc>
                      <w:tcPr>
                        <w:tcW w:w="3888" w:type="dxa"/>
                      </w:tcPr>
                      <w:bookmarkStart w:id="0" w:name="OLE_LINK10"/>
                      <w:bookmarkStart w:id="1" w:name="_Hlk182190388"/>
                      <w:p w:rsidR="00BE7AA6" w:rsidRDefault="00BE7AA6">
                        <w:pPr>
                          <w:jc w:val="center"/>
                          <w:rPr>
                            <w:spacing w:val="60"/>
                          </w:rPr>
                        </w:pPr>
                        <w:r>
                          <w:object w:dxaOrig="1509" w:dyaOrig="1561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60pt;height:60pt" o:ole="" fillcolor="window">
                              <v:imagedata r:id="rId7" o:title=""/>
                            </v:shape>
                            <o:OLEObject Type="Embed" ProgID="CDraw4" ShapeID="_x0000_i1025" DrawAspect="Content" ObjectID="_1520674393" r:id="rId8">
                              <o:FieldCodes>\s \* MERGEFORMAT</o:FieldCodes>
                            </o:OLEObject>
                          </w:object>
                        </w:r>
                      </w:p>
                      <w:p w:rsidR="00BE7AA6" w:rsidRDefault="00BE7AA6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60"/>
                            <w:sz w:val="26"/>
                          </w:rPr>
                          <w:t>АДМИНИСТРАЦИЯ</w:t>
                        </w:r>
                      </w:p>
                      <w:p w:rsidR="00BE7AA6" w:rsidRDefault="00BE7AA6">
                        <w:pPr>
                          <w:pStyle w:val="2"/>
                          <w:rPr>
                            <w:spacing w:val="60"/>
                          </w:rPr>
                        </w:pPr>
                        <w:r>
                          <w:t>ПРИМОРСКОГО КРАЯ</w:t>
                        </w:r>
                      </w:p>
                      <w:p w:rsidR="00BE7AA6" w:rsidRDefault="00BE7AA6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</w:p>
                      <w:p w:rsidR="00BE7AA6" w:rsidRDefault="00BE7AA6">
                        <w:pPr>
                          <w:spacing w:before="120" w:line="28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ул. Светланская, </w:t>
                        </w:r>
                        <w:smartTag w:uri="urn:schemas-microsoft-com:office:smarttags" w:element="metricconverter">
                          <w:smartTagPr>
                            <w:attr w:name="ProductID" w:val="22, г"/>
                          </w:smartTagPr>
                          <w:r>
                            <w:rPr>
                              <w:sz w:val="18"/>
                            </w:rPr>
                            <w:t>22, г</w:t>
                          </w:r>
                        </w:smartTag>
                        <w:r>
                          <w:rPr>
                            <w:sz w:val="18"/>
                          </w:rPr>
                          <w:t xml:space="preserve">. Владивосток, 690110 </w:t>
                        </w:r>
                      </w:p>
                      <w:p w:rsidR="00BE7AA6" w:rsidRDefault="00BE7AA6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Телефон: (423) 220-92-20, факс: (423)22</w:t>
                        </w:r>
                        <w:r w:rsidRPr="0033045F">
                          <w:rPr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-92-69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E</w:t>
                        </w:r>
                        <w:r w:rsidRPr="0033045F"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  <w:lang w:val="en-US"/>
                          </w:rPr>
                          <w:t>mail</w:t>
                        </w:r>
                        <w:r w:rsidRPr="0033045F">
                          <w:rPr>
                            <w:sz w:val="18"/>
                          </w:rPr>
                          <w:t xml:space="preserve">: </w:t>
                        </w:r>
                        <w:r>
                          <w:rPr>
                            <w:sz w:val="18"/>
                            <w:lang w:val="en-US"/>
                          </w:rPr>
                          <w:t>administration</w:t>
                        </w:r>
                        <w:r w:rsidRPr="0033045F">
                          <w:rPr>
                            <w:sz w:val="18"/>
                          </w:rPr>
                          <w:t>@</w:t>
                        </w:r>
                        <w:r>
                          <w:rPr>
                            <w:sz w:val="18"/>
                            <w:lang w:val="en-US"/>
                          </w:rPr>
                          <w:t>primorsky</w:t>
                        </w:r>
                        <w:r w:rsidRPr="0033045F">
                          <w:rPr>
                            <w:sz w:val="18"/>
                          </w:rPr>
                          <w:t>.</w:t>
                        </w:r>
                        <w:r>
                          <w:rPr>
                            <w:sz w:val="18"/>
                            <w:lang w:val="en-US"/>
                          </w:rPr>
                          <w:t>ru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ОКПО 00021733, ОГРН 1022502275168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ИНН/КПП 2540037030/254001001</w:t>
                        </w:r>
                      </w:p>
                      <w:p w:rsidR="00BE7AA6" w:rsidRDefault="00BE7AA6">
                        <w:pPr>
                          <w:spacing w:before="120"/>
                          <w:jc w:val="center"/>
                        </w:pPr>
                        <w:r>
                          <w:rPr>
                            <w:sz w:val="12"/>
                          </w:rPr>
                          <w:t>_______________________________</w:t>
                        </w:r>
                        <w:r>
                          <w:t xml:space="preserve"> №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</w:p>
                      <w:p w:rsidR="00BE7AA6" w:rsidRDefault="00BE7AA6">
                        <w:pPr>
                          <w:spacing w:before="120"/>
                          <w:jc w:val="center"/>
                        </w:pPr>
                        <w:r>
                          <w:t xml:space="preserve">На № </w:t>
                        </w:r>
                        <w:r>
                          <w:rPr>
                            <w:sz w:val="12"/>
                          </w:rPr>
                          <w:t>_____________________</w:t>
                        </w:r>
                        <w:r>
                          <w:t xml:space="preserve"> от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  <w:bookmarkEnd w:id="0"/>
                      </w:p>
                    </w:tc>
                    <w:tc>
                      <w:tcPr>
                        <w:tcW w:w="2340" w:type="dxa"/>
                      </w:tcPr>
                      <w:p w:rsidR="00BE7AA6" w:rsidRDefault="00BE7AA6"/>
                    </w:tc>
                    <w:tc>
                      <w:tcPr>
                        <w:tcW w:w="3780" w:type="dxa"/>
                      </w:tcPr>
                      <w:p w:rsidR="00BE7AA6" w:rsidRDefault="00BE7AA6"/>
                      <w:p w:rsidR="00BE7AA6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Pr="00791DCF" w:rsidRDefault="0019419B" w:rsidP="009660B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Председател</w:t>
                        </w:r>
                        <w:r w:rsidR="0038663D">
                          <w:rPr>
                            <w:sz w:val="28"/>
                            <w:szCs w:val="28"/>
                          </w:rPr>
                          <w:t>ю</w:t>
                        </w:r>
                        <w:r w:rsidR="00BE7AA6" w:rsidRPr="00791DCF">
                          <w:rPr>
                            <w:sz w:val="28"/>
                            <w:szCs w:val="28"/>
                          </w:rPr>
                          <w:t xml:space="preserve"> Законодател</w:t>
                        </w:r>
                        <w:r w:rsidR="00BE7AA6">
                          <w:rPr>
                            <w:sz w:val="28"/>
                            <w:szCs w:val="28"/>
                          </w:rPr>
                          <w:t>ьного Собрания Приморского края</w:t>
                        </w:r>
                      </w:p>
                      <w:p w:rsidR="00BE7AA6" w:rsidRPr="00791DCF" w:rsidRDefault="00BE7AA6" w:rsidP="009660B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BE7AA6" w:rsidRPr="00844FF8" w:rsidRDefault="0038663D" w:rsidP="009660B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В.В.</w:t>
                        </w:r>
                        <w:r w:rsidR="00B32154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Горчакову</w:t>
                        </w:r>
                      </w:p>
                    </w:tc>
                  </w:tr>
                  <w:bookmarkEnd w:id="1"/>
                </w:tbl>
                <w:p w:rsidR="00BE7AA6" w:rsidRDefault="00BE7AA6"/>
              </w:txbxContent>
            </v:textbox>
            <w10:wrap type="topAndBottom" anchory="page"/>
          </v:shape>
        </w:pict>
      </w:r>
      <w:r w:rsidR="009660BD" w:rsidRPr="00EC4C00">
        <w:rPr>
          <w:sz w:val="28"/>
          <w:szCs w:val="28"/>
        </w:rPr>
        <w:t>О проекте закона</w:t>
      </w:r>
      <w:r w:rsidR="00C14BA0" w:rsidRPr="00C14BA0">
        <w:rPr>
          <w:sz w:val="28"/>
          <w:szCs w:val="28"/>
        </w:rPr>
        <w:t xml:space="preserve"> </w:t>
      </w:r>
      <w:r w:rsidR="00C14BA0" w:rsidRPr="00EC4C00">
        <w:rPr>
          <w:sz w:val="28"/>
          <w:szCs w:val="28"/>
        </w:rPr>
        <w:t>Приморского</w:t>
      </w:r>
      <w:r w:rsidR="00C14BA0">
        <w:rPr>
          <w:sz w:val="28"/>
          <w:szCs w:val="28"/>
        </w:rPr>
        <w:t xml:space="preserve"> к</w:t>
      </w:r>
      <w:r w:rsidR="00C14BA0" w:rsidRPr="00EC4C00">
        <w:rPr>
          <w:sz w:val="28"/>
          <w:szCs w:val="28"/>
        </w:rPr>
        <w:t>рая</w:t>
      </w:r>
    </w:p>
    <w:p w:rsidR="00C23DC1" w:rsidRDefault="002D60CC" w:rsidP="00C14BA0">
      <w:pPr>
        <w:ind w:right="5102"/>
        <w:rPr>
          <w:sz w:val="28"/>
          <w:szCs w:val="28"/>
        </w:rPr>
      </w:pPr>
      <w:r>
        <w:rPr>
          <w:sz w:val="28"/>
          <w:szCs w:val="28"/>
        </w:rPr>
        <w:t>«О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>внесении изменений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 xml:space="preserve">в Закон </w:t>
      </w:r>
      <w:r w:rsidR="00C14BA0" w:rsidRPr="007A50B7">
        <w:rPr>
          <w:sz w:val="28"/>
          <w:szCs w:val="28"/>
        </w:rPr>
        <w:t>Приморского края «</w:t>
      </w:r>
      <w:r w:rsidR="00C14BA0" w:rsidRPr="00CD4C94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C14BA0" w:rsidRPr="007A50B7">
        <w:rPr>
          <w:sz w:val="28"/>
          <w:szCs w:val="28"/>
        </w:rPr>
        <w:t>»</w:t>
      </w:r>
    </w:p>
    <w:p w:rsidR="00C23DC1" w:rsidRDefault="00C23DC1" w:rsidP="00425D37">
      <w:pPr>
        <w:rPr>
          <w:sz w:val="28"/>
          <w:szCs w:val="28"/>
        </w:rPr>
      </w:pPr>
    </w:p>
    <w:p w:rsidR="00C23DC1" w:rsidRPr="00425D37" w:rsidRDefault="00C23DC1" w:rsidP="00425D37">
      <w:pPr>
        <w:rPr>
          <w:sz w:val="28"/>
          <w:szCs w:val="28"/>
        </w:rPr>
      </w:pPr>
    </w:p>
    <w:p w:rsidR="006558E4" w:rsidRPr="00145986" w:rsidRDefault="006558E4" w:rsidP="00CE341D">
      <w:pPr>
        <w:rPr>
          <w:sz w:val="28"/>
          <w:szCs w:val="28"/>
        </w:rPr>
      </w:pPr>
    </w:p>
    <w:p w:rsidR="009660BD" w:rsidRPr="00FF0FAF" w:rsidRDefault="009660BD" w:rsidP="00425D37">
      <w:pPr>
        <w:jc w:val="center"/>
        <w:rPr>
          <w:sz w:val="28"/>
          <w:szCs w:val="28"/>
        </w:rPr>
      </w:pPr>
      <w:r w:rsidRPr="0019419B">
        <w:rPr>
          <w:sz w:val="28"/>
          <w:szCs w:val="28"/>
        </w:rPr>
        <w:t xml:space="preserve">Уважаемый </w:t>
      </w:r>
      <w:r w:rsidR="0038663D">
        <w:rPr>
          <w:sz w:val="28"/>
          <w:szCs w:val="28"/>
        </w:rPr>
        <w:t>Виктор Васильевич</w:t>
      </w:r>
      <w:r w:rsidRPr="0019419B">
        <w:rPr>
          <w:sz w:val="28"/>
          <w:szCs w:val="28"/>
        </w:rPr>
        <w:t>!</w:t>
      </w:r>
    </w:p>
    <w:p w:rsidR="009660BD" w:rsidRDefault="009660BD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E55B5" w:rsidRDefault="002E55B5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C6F68" w:rsidRPr="007A50B7" w:rsidRDefault="00D57E53" w:rsidP="007A50B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E55B5" w:rsidRPr="007A50B7">
        <w:rPr>
          <w:rFonts w:ascii="Times New Roman" w:hAnsi="Times New Roman" w:cs="Times New Roman"/>
          <w:sz w:val="28"/>
          <w:szCs w:val="28"/>
        </w:rPr>
        <w:t>аправляю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 Вам проект </w:t>
      </w:r>
      <w:r w:rsidR="00226E8B" w:rsidRPr="007A50B7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425D37" w:rsidRPr="007A50B7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01616D" w:rsidRPr="007A50B7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425D37" w:rsidRPr="007A50B7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334D4E" w:rsidRPr="00CD4C9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425D37" w:rsidRPr="007A50B7">
        <w:rPr>
          <w:rFonts w:ascii="Times New Roman" w:hAnsi="Times New Roman" w:cs="Times New Roman"/>
          <w:sz w:val="28"/>
          <w:szCs w:val="28"/>
        </w:rPr>
        <w:t>»</w:t>
      </w:r>
      <w:r w:rsidR="002E55B5" w:rsidRPr="007A50B7">
        <w:rPr>
          <w:rFonts w:ascii="Times New Roman" w:hAnsi="Times New Roman" w:cs="Times New Roman"/>
          <w:sz w:val="28"/>
          <w:szCs w:val="28"/>
        </w:rPr>
        <w:t xml:space="preserve">, </w:t>
      </w:r>
      <w:r w:rsidR="008E2DE5">
        <w:rPr>
          <w:rFonts w:ascii="Times New Roman" w:hAnsi="Times New Roman" w:cs="Times New Roman"/>
          <w:sz w:val="28"/>
          <w:szCs w:val="28"/>
        </w:rPr>
        <w:t xml:space="preserve">для </w:t>
      </w:r>
      <w:r w:rsidR="009660BD" w:rsidRPr="007A50B7">
        <w:rPr>
          <w:rFonts w:ascii="Times New Roman" w:hAnsi="Times New Roman" w:cs="Times New Roman"/>
          <w:sz w:val="28"/>
          <w:szCs w:val="28"/>
        </w:rPr>
        <w:t>рассмотре</w:t>
      </w:r>
      <w:r w:rsidR="008E2DE5">
        <w:rPr>
          <w:rFonts w:ascii="Times New Roman" w:hAnsi="Times New Roman" w:cs="Times New Roman"/>
          <w:sz w:val="28"/>
          <w:szCs w:val="28"/>
        </w:rPr>
        <w:t>ния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 его </w:t>
      </w:r>
      <w:r w:rsidR="00000F2A" w:rsidRPr="007A50B7">
        <w:rPr>
          <w:rFonts w:ascii="Times New Roman" w:hAnsi="Times New Roman" w:cs="Times New Roman"/>
          <w:sz w:val="28"/>
          <w:szCs w:val="28"/>
        </w:rPr>
        <w:t xml:space="preserve">на </w:t>
      </w:r>
      <w:r w:rsidR="009660BD" w:rsidRPr="007A50B7">
        <w:rPr>
          <w:rFonts w:ascii="Times New Roman" w:hAnsi="Times New Roman" w:cs="Times New Roman"/>
          <w:sz w:val="28"/>
          <w:szCs w:val="28"/>
        </w:rPr>
        <w:t>очередном заседании Законодательного Собрания Приморского края</w:t>
      </w:r>
      <w:r w:rsidR="0019419B" w:rsidRPr="007A50B7">
        <w:rPr>
          <w:rFonts w:ascii="Times New Roman" w:hAnsi="Times New Roman" w:cs="Times New Roman"/>
          <w:sz w:val="28"/>
          <w:szCs w:val="28"/>
        </w:rPr>
        <w:t>.</w:t>
      </w:r>
    </w:p>
    <w:p w:rsidR="00486ED4" w:rsidRDefault="00486ED4" w:rsidP="00BE7AA6">
      <w:pPr>
        <w:pStyle w:val="ConsPlusTitle"/>
        <w:ind w:firstLine="709"/>
        <w:jc w:val="both"/>
        <w:rPr>
          <w:b w:val="0"/>
        </w:rPr>
      </w:pPr>
    </w:p>
    <w:p w:rsidR="00634E33" w:rsidRDefault="00634E33" w:rsidP="00BE7AA6">
      <w:pPr>
        <w:pStyle w:val="ConsPlusTitle"/>
        <w:ind w:firstLine="709"/>
        <w:jc w:val="both"/>
        <w:rPr>
          <w:b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920"/>
      </w:tblGrid>
      <w:tr w:rsidR="009660BD" w:rsidRPr="00425D37" w:rsidTr="00FD2A75">
        <w:trPr>
          <w:trHeight w:val="401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Приложения:</w:t>
            </w: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pStyle w:val="a7"/>
              <w:tabs>
                <w:tab w:val="left" w:pos="709"/>
              </w:tabs>
              <w:spacing w:line="264" w:lineRule="auto"/>
              <w:jc w:val="both"/>
              <w:rPr>
                <w:sz w:val="28"/>
                <w:szCs w:val="28"/>
              </w:rPr>
            </w:pPr>
            <w:r w:rsidRPr="00CD4C94">
              <w:rPr>
                <w:sz w:val="28"/>
                <w:szCs w:val="28"/>
              </w:rPr>
              <w:t>1.</w:t>
            </w:r>
            <w:r w:rsidR="00293526" w:rsidRPr="00CD4C94">
              <w:rPr>
                <w:sz w:val="28"/>
                <w:szCs w:val="28"/>
              </w:rPr>
              <w:t> </w:t>
            </w:r>
            <w:r w:rsidRPr="00CD4C94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425D37" w:rsidRPr="00CD4C94">
              <w:rPr>
                <w:sz w:val="28"/>
                <w:szCs w:val="28"/>
              </w:rPr>
              <w:t>«</w:t>
            </w:r>
            <w:r w:rsidR="00FB60FE" w:rsidRPr="00FB60FE">
              <w:rPr>
                <w:sz w:val="28"/>
                <w:szCs w:val="28"/>
              </w:rPr>
              <w:t xml:space="preserve">О внесении </w:t>
            </w:r>
            <w:r w:rsidR="00FB60FE" w:rsidRPr="00FB60FE">
              <w:rPr>
                <w:sz w:val="28"/>
                <w:szCs w:val="28"/>
              </w:rPr>
              <w:lastRenderedPageBreak/>
              <w:t>на рассмотрение Законодательного Собрания Приморского края проекта закона Приморского края «О внесении изменений в Закон Приморского края «О наделении органов местного  самоуправления отдельными государственными 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100168">
              <w:rPr>
                <w:sz w:val="28"/>
                <w:szCs w:val="28"/>
              </w:rPr>
              <w:t>»</w:t>
            </w:r>
            <w:r w:rsidR="00F058E6" w:rsidRPr="00100168">
              <w:rPr>
                <w:sz w:val="28"/>
                <w:szCs w:val="28"/>
              </w:rPr>
              <w:t xml:space="preserve"> </w:t>
            </w:r>
            <w:r w:rsidRPr="00100168">
              <w:rPr>
                <w:sz w:val="28"/>
                <w:szCs w:val="28"/>
              </w:rPr>
              <w:t xml:space="preserve">- на </w:t>
            </w:r>
            <w:r w:rsidR="002F3CF5">
              <w:rPr>
                <w:sz w:val="28"/>
                <w:szCs w:val="28"/>
              </w:rPr>
              <w:t>1</w:t>
            </w:r>
            <w:r w:rsidRPr="00100168">
              <w:rPr>
                <w:sz w:val="28"/>
                <w:szCs w:val="28"/>
              </w:rPr>
              <w:t xml:space="preserve"> л. в 1 экз.</w:t>
            </w:r>
          </w:p>
          <w:p w:rsidR="00BA7315" w:rsidRPr="00BA7315" w:rsidRDefault="00BA7315" w:rsidP="00634E3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51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2.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>Проект закона Приморског</w:t>
            </w:r>
            <w:r w:rsidR="00142D88" w:rsidRPr="00425D37">
              <w:rPr>
                <w:sz w:val="28"/>
                <w:szCs w:val="28"/>
              </w:rPr>
              <w:t xml:space="preserve">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197B2B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8F6424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="008B15C9" w:rsidRPr="00425D37">
              <w:rPr>
                <w:sz w:val="28"/>
                <w:szCs w:val="28"/>
              </w:rPr>
              <w:t xml:space="preserve"> - </w:t>
            </w:r>
            <w:r w:rsidR="008B15C9" w:rsidRPr="00AC55CC">
              <w:rPr>
                <w:sz w:val="28"/>
                <w:szCs w:val="28"/>
              </w:rPr>
              <w:t xml:space="preserve">на </w:t>
            </w:r>
            <w:r w:rsidR="008850CE">
              <w:rPr>
                <w:sz w:val="28"/>
                <w:szCs w:val="28"/>
              </w:rPr>
              <w:t>3</w:t>
            </w:r>
            <w:r w:rsidRPr="00AC55CC">
              <w:rPr>
                <w:sz w:val="28"/>
                <w:szCs w:val="28"/>
              </w:rPr>
              <w:t xml:space="preserve"> л. в 1 экз.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425D37" w:rsidTr="00FD2A75"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3.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="00F029EE" w:rsidRPr="00425D37">
              <w:rPr>
                <w:sz w:val="28"/>
                <w:szCs w:val="28"/>
              </w:rPr>
              <w:t xml:space="preserve"> </w:t>
            </w:r>
            <w:r w:rsidR="008B15C9" w:rsidRPr="00425D37">
              <w:rPr>
                <w:sz w:val="28"/>
                <w:szCs w:val="28"/>
              </w:rPr>
              <w:t xml:space="preserve">- </w:t>
            </w:r>
            <w:r w:rsidR="008B15C9" w:rsidRPr="00AC55CC">
              <w:rPr>
                <w:sz w:val="28"/>
                <w:szCs w:val="28"/>
              </w:rPr>
              <w:t xml:space="preserve">на </w:t>
            </w:r>
            <w:r w:rsidR="008E2DE5" w:rsidRPr="00B32BE0">
              <w:rPr>
                <w:sz w:val="28"/>
                <w:szCs w:val="28"/>
              </w:rPr>
              <w:t>1</w:t>
            </w:r>
            <w:r w:rsidRPr="00B32BE0">
              <w:rPr>
                <w:sz w:val="28"/>
                <w:szCs w:val="28"/>
              </w:rPr>
              <w:t xml:space="preserve"> л.</w:t>
            </w:r>
            <w:r w:rsidRPr="00AC55CC">
              <w:rPr>
                <w:sz w:val="28"/>
                <w:szCs w:val="28"/>
              </w:rPr>
              <w:t xml:space="preserve"> в 1 экз</w:t>
            </w:r>
            <w:r w:rsidRPr="00425D37">
              <w:rPr>
                <w:sz w:val="28"/>
                <w:szCs w:val="28"/>
              </w:rPr>
              <w:t>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02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4.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</w:t>
            </w:r>
            <w:bookmarkStart w:id="2" w:name="_GoBack"/>
            <w:bookmarkEnd w:id="2"/>
            <w:r w:rsidR="00334D4E" w:rsidRPr="00CD4C94">
              <w:rPr>
                <w:sz w:val="28"/>
                <w:szCs w:val="28"/>
              </w:rPr>
              <w:t>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="00F5142B" w:rsidRPr="00425D37">
              <w:rPr>
                <w:sz w:val="28"/>
                <w:szCs w:val="28"/>
              </w:rPr>
              <w:t xml:space="preserve"> </w:t>
            </w:r>
            <w:r w:rsidRPr="00425D37">
              <w:rPr>
                <w:sz w:val="28"/>
                <w:szCs w:val="28"/>
              </w:rPr>
              <w:t xml:space="preserve">- </w:t>
            </w:r>
            <w:r w:rsidRPr="00E21760">
              <w:rPr>
                <w:sz w:val="28"/>
                <w:szCs w:val="28"/>
              </w:rPr>
              <w:t xml:space="preserve">на </w:t>
            </w:r>
            <w:r w:rsidR="008A6D49">
              <w:rPr>
                <w:sz w:val="28"/>
                <w:szCs w:val="28"/>
              </w:rPr>
              <w:t>1</w:t>
            </w:r>
            <w:r w:rsidR="00772D4D">
              <w:rPr>
                <w:sz w:val="28"/>
                <w:szCs w:val="28"/>
              </w:rPr>
              <w:t>3</w:t>
            </w:r>
            <w:r w:rsidRPr="00B32BE0">
              <w:rPr>
                <w:sz w:val="28"/>
                <w:szCs w:val="28"/>
              </w:rPr>
              <w:t xml:space="preserve"> л</w:t>
            </w:r>
            <w:r w:rsidRPr="00E21760">
              <w:rPr>
                <w:sz w:val="28"/>
                <w:szCs w:val="28"/>
              </w:rPr>
              <w:t>. в 1 экз</w:t>
            </w:r>
            <w:r w:rsidRPr="00425D37">
              <w:rPr>
                <w:sz w:val="28"/>
                <w:szCs w:val="28"/>
              </w:rPr>
              <w:t>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  <w:p w:rsidR="00F66A32" w:rsidRPr="00425D37" w:rsidRDefault="00F66A32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 xml:space="preserve">5. Перечень </w:t>
            </w:r>
            <w:r w:rsidR="008E2DE5" w:rsidRPr="00B32BE0">
              <w:rPr>
                <w:sz w:val="28"/>
                <w:szCs w:val="28"/>
              </w:rPr>
              <w:t xml:space="preserve">законодательных </w:t>
            </w:r>
            <w:r w:rsidRPr="00B32BE0">
              <w:rPr>
                <w:sz w:val="28"/>
                <w:szCs w:val="28"/>
              </w:rPr>
              <w:t>актов</w:t>
            </w:r>
            <w:r w:rsidRPr="00425D37">
              <w:rPr>
                <w:sz w:val="28"/>
                <w:szCs w:val="28"/>
              </w:rPr>
              <w:t xml:space="preserve">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lastRenderedPageBreak/>
              <w:t>Приморского</w:t>
            </w:r>
            <w:r w:rsidR="008850CE">
              <w:rPr>
                <w:sz w:val="28"/>
                <w:szCs w:val="28"/>
              </w:rPr>
              <w:t xml:space="preserve"> края</w:t>
            </w:r>
            <w:r w:rsidR="00425D37" w:rsidRPr="00425D37">
              <w:rPr>
                <w:sz w:val="28"/>
                <w:szCs w:val="28"/>
              </w:rPr>
              <w:t xml:space="preserve">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Pr="00425D37">
              <w:rPr>
                <w:sz w:val="28"/>
                <w:szCs w:val="28"/>
              </w:rPr>
              <w:t xml:space="preserve"> - </w:t>
            </w:r>
            <w:r w:rsidRPr="00E21760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E21760">
                <w:rPr>
                  <w:sz w:val="28"/>
                  <w:szCs w:val="28"/>
                </w:rPr>
                <w:t>1 л</w:t>
              </w:r>
            </w:smartTag>
            <w:r w:rsidRPr="00E21760">
              <w:rPr>
                <w:sz w:val="28"/>
                <w:szCs w:val="28"/>
              </w:rPr>
              <w:t>. в 1 экз.</w:t>
            </w:r>
          </w:p>
        </w:tc>
      </w:tr>
    </w:tbl>
    <w:p w:rsidR="00326163" w:rsidRPr="00425D37" w:rsidRDefault="00326163" w:rsidP="009660BD">
      <w:pPr>
        <w:jc w:val="both"/>
        <w:rPr>
          <w:sz w:val="28"/>
          <w:szCs w:val="28"/>
        </w:rPr>
      </w:pPr>
    </w:p>
    <w:p w:rsidR="00326163" w:rsidRDefault="00326163" w:rsidP="009660BD">
      <w:pPr>
        <w:jc w:val="both"/>
        <w:rPr>
          <w:sz w:val="28"/>
          <w:szCs w:val="28"/>
        </w:rPr>
      </w:pPr>
    </w:p>
    <w:p w:rsidR="008E2DE5" w:rsidRPr="00425D37" w:rsidRDefault="008E2DE5" w:rsidP="009660BD">
      <w:pPr>
        <w:jc w:val="both"/>
        <w:rPr>
          <w:sz w:val="28"/>
          <w:szCs w:val="28"/>
        </w:rPr>
      </w:pPr>
    </w:p>
    <w:p w:rsidR="00D91D04" w:rsidRPr="00425D37" w:rsidRDefault="00D91D04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  <w:r w:rsidRPr="00425D37">
        <w:rPr>
          <w:sz w:val="28"/>
          <w:szCs w:val="28"/>
        </w:rPr>
        <w:t>Губернатор края                                                                         В.В. Миклушевский</w:t>
      </w:r>
    </w:p>
    <w:sectPr w:rsidR="00D91D04" w:rsidRPr="00425D37" w:rsidSect="00714BB6">
      <w:headerReference w:type="even" r:id="rId9"/>
      <w:headerReference w:type="default" r:id="rId10"/>
      <w:pgSz w:w="11906" w:h="16838"/>
      <w:pgMar w:top="851" w:right="737" w:bottom="964" w:left="153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A43" w:rsidRDefault="00D92A43">
      <w:r>
        <w:separator/>
      </w:r>
    </w:p>
  </w:endnote>
  <w:endnote w:type="continuationSeparator" w:id="0">
    <w:p w:rsidR="00D92A43" w:rsidRDefault="00D92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A43" w:rsidRDefault="00D92A43">
      <w:r>
        <w:separator/>
      </w:r>
    </w:p>
  </w:footnote>
  <w:footnote w:type="continuationSeparator" w:id="0">
    <w:p w:rsidR="00D92A43" w:rsidRDefault="00D92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72D4D">
      <w:rPr>
        <w:rStyle w:val="a9"/>
        <w:noProof/>
      </w:rPr>
      <w:t>3</w: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2A5"/>
    <w:rsid w:val="00000F2A"/>
    <w:rsid w:val="00001504"/>
    <w:rsid w:val="000051C0"/>
    <w:rsid w:val="00007283"/>
    <w:rsid w:val="00012FBE"/>
    <w:rsid w:val="0001616D"/>
    <w:rsid w:val="000371A8"/>
    <w:rsid w:val="00040ACB"/>
    <w:rsid w:val="0004125C"/>
    <w:rsid w:val="00042E17"/>
    <w:rsid w:val="00043F40"/>
    <w:rsid w:val="00045369"/>
    <w:rsid w:val="00055A9D"/>
    <w:rsid w:val="000565A5"/>
    <w:rsid w:val="00080972"/>
    <w:rsid w:val="000827C3"/>
    <w:rsid w:val="00082B5A"/>
    <w:rsid w:val="0008487D"/>
    <w:rsid w:val="0009739A"/>
    <w:rsid w:val="00097622"/>
    <w:rsid w:val="000A00BB"/>
    <w:rsid w:val="000A148B"/>
    <w:rsid w:val="000A2CB3"/>
    <w:rsid w:val="000B45A6"/>
    <w:rsid w:val="000C2B96"/>
    <w:rsid w:val="000C2CE3"/>
    <w:rsid w:val="000C4167"/>
    <w:rsid w:val="000C6328"/>
    <w:rsid w:val="000D21EA"/>
    <w:rsid w:val="000E2F40"/>
    <w:rsid w:val="000E4FCA"/>
    <w:rsid w:val="000E72F2"/>
    <w:rsid w:val="000F16DA"/>
    <w:rsid w:val="000F5B90"/>
    <w:rsid w:val="000F7589"/>
    <w:rsid w:val="000F76B5"/>
    <w:rsid w:val="00100168"/>
    <w:rsid w:val="001042B6"/>
    <w:rsid w:val="00111E5A"/>
    <w:rsid w:val="00116492"/>
    <w:rsid w:val="00124DEB"/>
    <w:rsid w:val="00125FA5"/>
    <w:rsid w:val="0014151D"/>
    <w:rsid w:val="00142D88"/>
    <w:rsid w:val="00147FD2"/>
    <w:rsid w:val="00152379"/>
    <w:rsid w:val="001523E2"/>
    <w:rsid w:val="00155426"/>
    <w:rsid w:val="00160121"/>
    <w:rsid w:val="00161202"/>
    <w:rsid w:val="00164E7C"/>
    <w:rsid w:val="00167AED"/>
    <w:rsid w:val="001805F0"/>
    <w:rsid w:val="001847B4"/>
    <w:rsid w:val="00187FA0"/>
    <w:rsid w:val="0019419B"/>
    <w:rsid w:val="00196927"/>
    <w:rsid w:val="00197B2B"/>
    <w:rsid w:val="001A0228"/>
    <w:rsid w:val="001A454F"/>
    <w:rsid w:val="001B1489"/>
    <w:rsid w:val="001B39EC"/>
    <w:rsid w:val="001B5B2B"/>
    <w:rsid w:val="001D7193"/>
    <w:rsid w:val="001E1580"/>
    <w:rsid w:val="001E26AB"/>
    <w:rsid w:val="001E69A7"/>
    <w:rsid w:val="001E7197"/>
    <w:rsid w:val="001F0FAE"/>
    <w:rsid w:val="0020192B"/>
    <w:rsid w:val="002020C8"/>
    <w:rsid w:val="0020248C"/>
    <w:rsid w:val="0021582B"/>
    <w:rsid w:val="00226E8B"/>
    <w:rsid w:val="00231914"/>
    <w:rsid w:val="0023635E"/>
    <w:rsid w:val="002571A8"/>
    <w:rsid w:val="00262131"/>
    <w:rsid w:val="002621F1"/>
    <w:rsid w:val="00270199"/>
    <w:rsid w:val="002776C6"/>
    <w:rsid w:val="002812DD"/>
    <w:rsid w:val="00292C0A"/>
    <w:rsid w:val="00293526"/>
    <w:rsid w:val="00294075"/>
    <w:rsid w:val="002972C4"/>
    <w:rsid w:val="00297920"/>
    <w:rsid w:val="002A301A"/>
    <w:rsid w:val="002C315D"/>
    <w:rsid w:val="002C6F68"/>
    <w:rsid w:val="002D60CC"/>
    <w:rsid w:val="002D7D0A"/>
    <w:rsid w:val="002E10E4"/>
    <w:rsid w:val="002E133E"/>
    <w:rsid w:val="002E55B5"/>
    <w:rsid w:val="002F00C5"/>
    <w:rsid w:val="002F3CF5"/>
    <w:rsid w:val="002F44B5"/>
    <w:rsid w:val="00305A0C"/>
    <w:rsid w:val="00326163"/>
    <w:rsid w:val="0033045F"/>
    <w:rsid w:val="00334D4E"/>
    <w:rsid w:val="00341415"/>
    <w:rsid w:val="003429ED"/>
    <w:rsid w:val="00346DAE"/>
    <w:rsid w:val="0035285F"/>
    <w:rsid w:val="0035353A"/>
    <w:rsid w:val="00367009"/>
    <w:rsid w:val="003709B0"/>
    <w:rsid w:val="0038663D"/>
    <w:rsid w:val="003A3464"/>
    <w:rsid w:val="003A3E57"/>
    <w:rsid w:val="003A70C5"/>
    <w:rsid w:val="003B154B"/>
    <w:rsid w:val="003B3E3B"/>
    <w:rsid w:val="003B4915"/>
    <w:rsid w:val="003B69AB"/>
    <w:rsid w:val="003D17FA"/>
    <w:rsid w:val="003D1FF3"/>
    <w:rsid w:val="003E526F"/>
    <w:rsid w:val="003E71CB"/>
    <w:rsid w:val="00402B46"/>
    <w:rsid w:val="004246DD"/>
    <w:rsid w:val="00425D37"/>
    <w:rsid w:val="00430BBC"/>
    <w:rsid w:val="00456EB5"/>
    <w:rsid w:val="004610F6"/>
    <w:rsid w:val="00482067"/>
    <w:rsid w:val="00484546"/>
    <w:rsid w:val="00486ED4"/>
    <w:rsid w:val="004907B2"/>
    <w:rsid w:val="00491555"/>
    <w:rsid w:val="004B6691"/>
    <w:rsid w:val="004C1FBF"/>
    <w:rsid w:val="004C3A58"/>
    <w:rsid w:val="004D16E0"/>
    <w:rsid w:val="004D544A"/>
    <w:rsid w:val="004D737E"/>
    <w:rsid w:val="004E0148"/>
    <w:rsid w:val="004E2508"/>
    <w:rsid w:val="004E2516"/>
    <w:rsid w:val="004E30CC"/>
    <w:rsid w:val="004F3B01"/>
    <w:rsid w:val="004F75D8"/>
    <w:rsid w:val="0050290D"/>
    <w:rsid w:val="00503B48"/>
    <w:rsid w:val="00506062"/>
    <w:rsid w:val="0050665D"/>
    <w:rsid w:val="005069F8"/>
    <w:rsid w:val="005117D7"/>
    <w:rsid w:val="00513CA2"/>
    <w:rsid w:val="00515203"/>
    <w:rsid w:val="00516B5F"/>
    <w:rsid w:val="005206D3"/>
    <w:rsid w:val="00520D9F"/>
    <w:rsid w:val="0052570F"/>
    <w:rsid w:val="005274AA"/>
    <w:rsid w:val="0054061A"/>
    <w:rsid w:val="00544DB8"/>
    <w:rsid w:val="00546BF5"/>
    <w:rsid w:val="00560E49"/>
    <w:rsid w:val="0056366E"/>
    <w:rsid w:val="00565D6D"/>
    <w:rsid w:val="005673B8"/>
    <w:rsid w:val="0057394E"/>
    <w:rsid w:val="00574A02"/>
    <w:rsid w:val="00574C47"/>
    <w:rsid w:val="005800B1"/>
    <w:rsid w:val="00583EC1"/>
    <w:rsid w:val="005925E8"/>
    <w:rsid w:val="00593AF3"/>
    <w:rsid w:val="00597D83"/>
    <w:rsid w:val="005B2A05"/>
    <w:rsid w:val="005B3778"/>
    <w:rsid w:val="005B5824"/>
    <w:rsid w:val="005B6795"/>
    <w:rsid w:val="005C01D8"/>
    <w:rsid w:val="005E5DCB"/>
    <w:rsid w:val="005F0DC8"/>
    <w:rsid w:val="005F12BE"/>
    <w:rsid w:val="005F2955"/>
    <w:rsid w:val="0062235B"/>
    <w:rsid w:val="00634E33"/>
    <w:rsid w:val="006442F4"/>
    <w:rsid w:val="006513D9"/>
    <w:rsid w:val="00653625"/>
    <w:rsid w:val="00654EE3"/>
    <w:rsid w:val="006558E4"/>
    <w:rsid w:val="006714E1"/>
    <w:rsid w:val="00674DDB"/>
    <w:rsid w:val="00676FBA"/>
    <w:rsid w:val="00681C1A"/>
    <w:rsid w:val="00683225"/>
    <w:rsid w:val="00692E94"/>
    <w:rsid w:val="0069678D"/>
    <w:rsid w:val="00697D9C"/>
    <w:rsid w:val="006A233E"/>
    <w:rsid w:val="006A31B9"/>
    <w:rsid w:val="006B2E3F"/>
    <w:rsid w:val="006B3D75"/>
    <w:rsid w:val="006B4E08"/>
    <w:rsid w:val="006C0F77"/>
    <w:rsid w:val="006C291C"/>
    <w:rsid w:val="006C2B21"/>
    <w:rsid w:val="006C2BC3"/>
    <w:rsid w:val="006C4CA9"/>
    <w:rsid w:val="006C4E9D"/>
    <w:rsid w:val="006D1BC2"/>
    <w:rsid w:val="006E54F7"/>
    <w:rsid w:val="006F1A18"/>
    <w:rsid w:val="00712034"/>
    <w:rsid w:val="00714BB6"/>
    <w:rsid w:val="007168EB"/>
    <w:rsid w:val="00722BAA"/>
    <w:rsid w:val="0073591A"/>
    <w:rsid w:val="00736B3E"/>
    <w:rsid w:val="00737458"/>
    <w:rsid w:val="00737CFE"/>
    <w:rsid w:val="00741603"/>
    <w:rsid w:val="007420CB"/>
    <w:rsid w:val="0074341E"/>
    <w:rsid w:val="00744C1D"/>
    <w:rsid w:val="00747A4F"/>
    <w:rsid w:val="00753C08"/>
    <w:rsid w:val="00761112"/>
    <w:rsid w:val="00766139"/>
    <w:rsid w:val="00772D4D"/>
    <w:rsid w:val="00774ED2"/>
    <w:rsid w:val="00783CED"/>
    <w:rsid w:val="00786560"/>
    <w:rsid w:val="00794E1D"/>
    <w:rsid w:val="007A253E"/>
    <w:rsid w:val="007A50B7"/>
    <w:rsid w:val="007B093A"/>
    <w:rsid w:val="007C003E"/>
    <w:rsid w:val="007C0486"/>
    <w:rsid w:val="007C7C43"/>
    <w:rsid w:val="007D6048"/>
    <w:rsid w:val="007D692F"/>
    <w:rsid w:val="007F0A2D"/>
    <w:rsid w:val="0080722A"/>
    <w:rsid w:val="008128C5"/>
    <w:rsid w:val="00832800"/>
    <w:rsid w:val="008358FB"/>
    <w:rsid w:val="00837CF5"/>
    <w:rsid w:val="00844FF8"/>
    <w:rsid w:val="00850B79"/>
    <w:rsid w:val="00853512"/>
    <w:rsid w:val="00854AF2"/>
    <w:rsid w:val="00854D84"/>
    <w:rsid w:val="00854F6E"/>
    <w:rsid w:val="008730D9"/>
    <w:rsid w:val="0087350E"/>
    <w:rsid w:val="00874881"/>
    <w:rsid w:val="008850CE"/>
    <w:rsid w:val="00886C02"/>
    <w:rsid w:val="00887CE0"/>
    <w:rsid w:val="00894BCB"/>
    <w:rsid w:val="00895C27"/>
    <w:rsid w:val="008979FB"/>
    <w:rsid w:val="00897F2E"/>
    <w:rsid w:val="008A4BD3"/>
    <w:rsid w:val="008A6A7F"/>
    <w:rsid w:val="008A6D49"/>
    <w:rsid w:val="008B11BA"/>
    <w:rsid w:val="008B15C9"/>
    <w:rsid w:val="008B2E5D"/>
    <w:rsid w:val="008C621D"/>
    <w:rsid w:val="008C77A8"/>
    <w:rsid w:val="008C7E76"/>
    <w:rsid w:val="008D30ED"/>
    <w:rsid w:val="008E2DE5"/>
    <w:rsid w:val="008E43B6"/>
    <w:rsid w:val="008E5A92"/>
    <w:rsid w:val="008E7910"/>
    <w:rsid w:val="008F6424"/>
    <w:rsid w:val="008F6C7B"/>
    <w:rsid w:val="008F7694"/>
    <w:rsid w:val="0090367B"/>
    <w:rsid w:val="009108F3"/>
    <w:rsid w:val="00912506"/>
    <w:rsid w:val="00916029"/>
    <w:rsid w:val="00916373"/>
    <w:rsid w:val="00921FCA"/>
    <w:rsid w:val="00922D01"/>
    <w:rsid w:val="00926E84"/>
    <w:rsid w:val="00934749"/>
    <w:rsid w:val="00936970"/>
    <w:rsid w:val="00942B0C"/>
    <w:rsid w:val="009660BD"/>
    <w:rsid w:val="0097100E"/>
    <w:rsid w:val="009725F9"/>
    <w:rsid w:val="0098118C"/>
    <w:rsid w:val="00983ECB"/>
    <w:rsid w:val="00984619"/>
    <w:rsid w:val="009848B3"/>
    <w:rsid w:val="00986D2A"/>
    <w:rsid w:val="00996FCA"/>
    <w:rsid w:val="009C3379"/>
    <w:rsid w:val="009C473A"/>
    <w:rsid w:val="009C4EDD"/>
    <w:rsid w:val="009C5D3B"/>
    <w:rsid w:val="009D0C16"/>
    <w:rsid w:val="009D0EA9"/>
    <w:rsid w:val="009E07E1"/>
    <w:rsid w:val="009E3F8E"/>
    <w:rsid w:val="009E646E"/>
    <w:rsid w:val="009E694B"/>
    <w:rsid w:val="00A07461"/>
    <w:rsid w:val="00A0756A"/>
    <w:rsid w:val="00A23583"/>
    <w:rsid w:val="00A23742"/>
    <w:rsid w:val="00A23AD3"/>
    <w:rsid w:val="00A23E8E"/>
    <w:rsid w:val="00A31912"/>
    <w:rsid w:val="00A3463C"/>
    <w:rsid w:val="00A41544"/>
    <w:rsid w:val="00A81392"/>
    <w:rsid w:val="00A90FBD"/>
    <w:rsid w:val="00A92BD8"/>
    <w:rsid w:val="00AA33F0"/>
    <w:rsid w:val="00AA5F0A"/>
    <w:rsid w:val="00AB3B24"/>
    <w:rsid w:val="00AB6F18"/>
    <w:rsid w:val="00AC3A47"/>
    <w:rsid w:val="00AC55CC"/>
    <w:rsid w:val="00AC668C"/>
    <w:rsid w:val="00AE47A5"/>
    <w:rsid w:val="00AF2107"/>
    <w:rsid w:val="00AF2DF2"/>
    <w:rsid w:val="00AF499D"/>
    <w:rsid w:val="00B03D0D"/>
    <w:rsid w:val="00B0438D"/>
    <w:rsid w:val="00B05ADC"/>
    <w:rsid w:val="00B10BF0"/>
    <w:rsid w:val="00B224C0"/>
    <w:rsid w:val="00B242B4"/>
    <w:rsid w:val="00B30993"/>
    <w:rsid w:val="00B32154"/>
    <w:rsid w:val="00B32BE0"/>
    <w:rsid w:val="00B42720"/>
    <w:rsid w:val="00B46B94"/>
    <w:rsid w:val="00B51169"/>
    <w:rsid w:val="00B54094"/>
    <w:rsid w:val="00B60125"/>
    <w:rsid w:val="00B64575"/>
    <w:rsid w:val="00B64DB1"/>
    <w:rsid w:val="00B675A7"/>
    <w:rsid w:val="00B72243"/>
    <w:rsid w:val="00B73EDB"/>
    <w:rsid w:val="00B769C0"/>
    <w:rsid w:val="00B960B7"/>
    <w:rsid w:val="00BA26A5"/>
    <w:rsid w:val="00BA4963"/>
    <w:rsid w:val="00BA5617"/>
    <w:rsid w:val="00BA6D3D"/>
    <w:rsid w:val="00BA7315"/>
    <w:rsid w:val="00BB1332"/>
    <w:rsid w:val="00BB3449"/>
    <w:rsid w:val="00BC6F43"/>
    <w:rsid w:val="00BD59BB"/>
    <w:rsid w:val="00BE7AA6"/>
    <w:rsid w:val="00BF6618"/>
    <w:rsid w:val="00C10B91"/>
    <w:rsid w:val="00C123BA"/>
    <w:rsid w:val="00C14BA0"/>
    <w:rsid w:val="00C23DC1"/>
    <w:rsid w:val="00C24231"/>
    <w:rsid w:val="00C243ED"/>
    <w:rsid w:val="00C467FB"/>
    <w:rsid w:val="00C47844"/>
    <w:rsid w:val="00C47AD3"/>
    <w:rsid w:val="00C548F0"/>
    <w:rsid w:val="00C71DDD"/>
    <w:rsid w:val="00C73847"/>
    <w:rsid w:val="00C776F0"/>
    <w:rsid w:val="00C857FA"/>
    <w:rsid w:val="00C95D85"/>
    <w:rsid w:val="00CA1574"/>
    <w:rsid w:val="00CB2683"/>
    <w:rsid w:val="00CB72FA"/>
    <w:rsid w:val="00CC0473"/>
    <w:rsid w:val="00CC2C03"/>
    <w:rsid w:val="00CC48A3"/>
    <w:rsid w:val="00CC7E1E"/>
    <w:rsid w:val="00CD01FC"/>
    <w:rsid w:val="00CD129F"/>
    <w:rsid w:val="00CD1AB3"/>
    <w:rsid w:val="00CD4BAF"/>
    <w:rsid w:val="00CD4C94"/>
    <w:rsid w:val="00CD72BD"/>
    <w:rsid w:val="00CD7869"/>
    <w:rsid w:val="00CE341D"/>
    <w:rsid w:val="00CE4B48"/>
    <w:rsid w:val="00D23F75"/>
    <w:rsid w:val="00D24909"/>
    <w:rsid w:val="00D262BF"/>
    <w:rsid w:val="00D31906"/>
    <w:rsid w:val="00D479DA"/>
    <w:rsid w:val="00D53E2E"/>
    <w:rsid w:val="00D55321"/>
    <w:rsid w:val="00D57E53"/>
    <w:rsid w:val="00D6318A"/>
    <w:rsid w:val="00D656AF"/>
    <w:rsid w:val="00D7121B"/>
    <w:rsid w:val="00D712E5"/>
    <w:rsid w:val="00D91D04"/>
    <w:rsid w:val="00D92A43"/>
    <w:rsid w:val="00D9465F"/>
    <w:rsid w:val="00D95B59"/>
    <w:rsid w:val="00D9669D"/>
    <w:rsid w:val="00DA1860"/>
    <w:rsid w:val="00DB1F3E"/>
    <w:rsid w:val="00DC29D1"/>
    <w:rsid w:val="00DC7DD7"/>
    <w:rsid w:val="00E07E3A"/>
    <w:rsid w:val="00E135A8"/>
    <w:rsid w:val="00E21760"/>
    <w:rsid w:val="00E33F55"/>
    <w:rsid w:val="00E344FB"/>
    <w:rsid w:val="00E37758"/>
    <w:rsid w:val="00E45306"/>
    <w:rsid w:val="00E47F92"/>
    <w:rsid w:val="00E672F6"/>
    <w:rsid w:val="00E73F40"/>
    <w:rsid w:val="00E85E34"/>
    <w:rsid w:val="00E86F83"/>
    <w:rsid w:val="00E87264"/>
    <w:rsid w:val="00E902A5"/>
    <w:rsid w:val="00E955FA"/>
    <w:rsid w:val="00E97447"/>
    <w:rsid w:val="00EA767F"/>
    <w:rsid w:val="00EB25F9"/>
    <w:rsid w:val="00EB27FD"/>
    <w:rsid w:val="00EB46EC"/>
    <w:rsid w:val="00EB5E6B"/>
    <w:rsid w:val="00EC4C00"/>
    <w:rsid w:val="00EC6B97"/>
    <w:rsid w:val="00ED3152"/>
    <w:rsid w:val="00ED78C7"/>
    <w:rsid w:val="00EE0293"/>
    <w:rsid w:val="00EE0814"/>
    <w:rsid w:val="00EE0BF7"/>
    <w:rsid w:val="00EE2150"/>
    <w:rsid w:val="00EE3292"/>
    <w:rsid w:val="00EF0150"/>
    <w:rsid w:val="00EF5880"/>
    <w:rsid w:val="00F01BD8"/>
    <w:rsid w:val="00F029EE"/>
    <w:rsid w:val="00F058E6"/>
    <w:rsid w:val="00F14E85"/>
    <w:rsid w:val="00F24CF0"/>
    <w:rsid w:val="00F3433D"/>
    <w:rsid w:val="00F34BF3"/>
    <w:rsid w:val="00F34E7E"/>
    <w:rsid w:val="00F503B2"/>
    <w:rsid w:val="00F5142B"/>
    <w:rsid w:val="00F55B16"/>
    <w:rsid w:val="00F62A60"/>
    <w:rsid w:val="00F66A32"/>
    <w:rsid w:val="00F70D05"/>
    <w:rsid w:val="00F76135"/>
    <w:rsid w:val="00F77218"/>
    <w:rsid w:val="00F83E7C"/>
    <w:rsid w:val="00F84969"/>
    <w:rsid w:val="00F8620B"/>
    <w:rsid w:val="00F87D7F"/>
    <w:rsid w:val="00F91E44"/>
    <w:rsid w:val="00FA2967"/>
    <w:rsid w:val="00FA3B2A"/>
    <w:rsid w:val="00FA513E"/>
    <w:rsid w:val="00FB244E"/>
    <w:rsid w:val="00FB24F9"/>
    <w:rsid w:val="00FB35B2"/>
    <w:rsid w:val="00FB4CF3"/>
    <w:rsid w:val="00FB60FE"/>
    <w:rsid w:val="00FB6AC5"/>
    <w:rsid w:val="00FC1C65"/>
    <w:rsid w:val="00FC2FCA"/>
    <w:rsid w:val="00FD2A75"/>
    <w:rsid w:val="00FD31EF"/>
    <w:rsid w:val="00FD39D6"/>
    <w:rsid w:val="00FD5CD3"/>
    <w:rsid w:val="00FF16A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04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D53E2E"/>
    <w:pPr>
      <w:spacing w:after="120"/>
      <w:ind w:left="283"/>
    </w:pPr>
  </w:style>
  <w:style w:type="character" w:styleId="a6">
    <w:name w:val="Hyperlink"/>
    <w:rsid w:val="00D53E2E"/>
    <w:rPr>
      <w:color w:val="0000FF"/>
      <w:u w:val="single"/>
    </w:rPr>
  </w:style>
  <w:style w:type="paragraph" w:customStyle="1" w:styleId="ConsTitle">
    <w:name w:val="ConsTitle"/>
    <w:rsid w:val="005F12B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header"/>
    <w:basedOn w:val="a"/>
    <w:link w:val="a8"/>
    <w:uiPriority w:val="99"/>
    <w:rsid w:val="00CC48A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C48A3"/>
  </w:style>
  <w:style w:type="paragraph" w:styleId="aa">
    <w:name w:val="Balloon Text"/>
    <w:basedOn w:val="a"/>
    <w:semiHidden/>
    <w:rsid w:val="001805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29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319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3190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b">
    <w:name w:val="Знак Знак Знак"/>
    <w:basedOn w:val="a"/>
    <w:rsid w:val="00520D9F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customStyle="1" w:styleId="ac">
    <w:name w:val="Знак Знак Знак Знак"/>
    <w:basedOn w:val="a"/>
    <w:autoRedefine/>
    <w:rsid w:val="00ED78C7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ConsPlusCell">
    <w:name w:val="ConsPlusCell"/>
    <w:rsid w:val="000E72F2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9660BD"/>
    <w:pPr>
      <w:spacing w:after="120" w:line="480" w:lineRule="auto"/>
      <w:ind w:left="283"/>
    </w:pPr>
  </w:style>
  <w:style w:type="character" w:customStyle="1" w:styleId="a8">
    <w:name w:val="Верхний колонтитул Знак"/>
    <w:link w:val="a7"/>
    <w:uiPriority w:val="99"/>
    <w:rsid w:val="00226E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kimova_vv\&#1052;&#1086;&#1080;%20&#1076;&#1086;&#1082;&#1091;&#1084;&#1077;&#1085;&#1090;&#1099;\VALENTINA\&#1041;&#1051;&#1040;&#1053;&#1050;&#1048;\&#1041;&#1083;&#1072;&#1085;&#1082;&#1080;%20(&#1040;&#1076;&#1084;&#1080;&#1085;)\&#1040;&#1044;&#1052;&#1048;&#1053;%20(&#1073;&#1083;&#1072;&#1085;&#1082;%20&#1089;&#1091;&#1087;&#1077;&#1088;&#1087;&#1086;&#1083;&#1085;&#1099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 (бланк суперполный)</Template>
  <TotalTime>10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СЛУЖЕБНАЯ ЗАПИСКА</vt:lpstr>
    </vt:vector>
  </TitlesOfParts>
  <Company>АПК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>Akimova_VV</dc:creator>
  <cp:lastModifiedBy>Антошина Светлана Валерьевна</cp:lastModifiedBy>
  <cp:revision>6</cp:revision>
  <cp:lastPrinted>2016-03-24T05:36:00Z</cp:lastPrinted>
  <dcterms:created xsi:type="dcterms:W3CDTF">2016-03-24T04:57:00Z</dcterms:created>
  <dcterms:modified xsi:type="dcterms:W3CDTF">2016-03-28T02:46:00Z</dcterms:modified>
</cp:coreProperties>
</file>