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 w:rsidRPr="005B463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pt" o:ole="" fillcolor="window">
            <v:imagedata r:id="rId7" o:title=""/>
          </v:shape>
          <o:OLEObject Type="Embed" ProgID="Word.Picture.8" ShapeID="_x0000_i1025" DrawAspect="Content" ObjectID="_152160785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402FE">
            <w:pPr>
              <w:pStyle w:val="8"/>
              <w:widowControl w:val="0"/>
            </w:pPr>
            <w:r>
              <w:t xml:space="preserve">Комитет по </w:t>
            </w:r>
            <w:r w:rsidR="004402FE">
              <w:t>продовольственной политике и</w:t>
            </w:r>
          </w:p>
          <w:p w:rsidR="004402FE" w:rsidRPr="004402FE" w:rsidRDefault="004402FE" w:rsidP="004402FE">
            <w:pPr>
              <w:jc w:val="center"/>
              <w:rPr>
                <w:b/>
                <w:sz w:val="24"/>
                <w:szCs w:val="24"/>
              </w:rPr>
            </w:pPr>
            <w:r w:rsidRPr="004402FE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C6735E" w:rsidRDefault="009A4869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11</w:t>
            </w:r>
            <w:r w:rsidR="004402FE" w:rsidRPr="00C6735E">
              <w:rPr>
                <w:szCs w:val="28"/>
              </w:rPr>
              <w:t>.04.201</w:t>
            </w:r>
            <w:r w:rsidR="007E555F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C6735E" w:rsidRDefault="00357541">
            <w:pPr>
              <w:jc w:val="right"/>
              <w:rPr>
                <w:szCs w:val="28"/>
              </w:rPr>
            </w:pPr>
            <w:r w:rsidRPr="00C6735E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C6735E" w:rsidRDefault="00357541">
            <w:pPr>
              <w:ind w:hanging="107"/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D2240D" w:rsidP="004402FE">
            <w:pPr>
              <w:jc w:val="both"/>
            </w:pPr>
            <w:r>
              <w:rPr>
                <w:szCs w:val="28"/>
              </w:rPr>
              <w:t xml:space="preserve">О проекте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      </w:r>
            <w:r w:rsidR="007E555F">
              <w:rPr>
                <w:szCs w:val="28"/>
              </w:rPr>
              <w:t xml:space="preserve">отлову и содержанию безнадзорных животных, </w:t>
            </w:r>
            <w:r>
              <w:rPr>
                <w:szCs w:val="28"/>
              </w:rPr>
              <w:t>защите населения от болезней, общих для человека и животных" (первое чтение)</w:t>
            </w:r>
          </w:p>
        </w:tc>
      </w:tr>
    </w:tbl>
    <w:p w:rsidR="00AB0F8E" w:rsidRDefault="00AB0F8E" w:rsidP="00AB0F8E">
      <w:pPr>
        <w:ind w:firstLine="720"/>
        <w:jc w:val="both"/>
        <w:rPr>
          <w:szCs w:val="28"/>
        </w:rPr>
      </w:pPr>
    </w:p>
    <w:p w:rsidR="00AB0F8E" w:rsidRDefault="00AB0F8E" w:rsidP="00AB0F8E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и </w:t>
      </w:r>
      <w:r w:rsidR="00EF2DC1">
        <w:rPr>
          <w:szCs w:val="28"/>
        </w:rPr>
        <w:t>обсудив</w:t>
      </w:r>
      <w:r>
        <w:rPr>
          <w:szCs w:val="28"/>
        </w:rPr>
        <w:t xml:space="preserve"> проект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</w:r>
      <w:r w:rsidR="007E555F">
        <w:rPr>
          <w:szCs w:val="28"/>
        </w:rPr>
        <w:t xml:space="preserve">отлову и содержанию безнадзорных животных, </w:t>
      </w:r>
      <w:r>
        <w:rPr>
          <w:szCs w:val="28"/>
        </w:rPr>
        <w:t xml:space="preserve">защите населения от болезней, общих для человека и животных", </w:t>
      </w:r>
      <w:r w:rsidR="00B50D89">
        <w:rPr>
          <w:szCs w:val="28"/>
        </w:rPr>
        <w:t xml:space="preserve">внесенный Губернатором Приморского края, </w:t>
      </w:r>
      <w:r>
        <w:rPr>
          <w:szCs w:val="28"/>
        </w:rPr>
        <w:t>комитет</w:t>
      </w:r>
      <w:proofErr w:type="gramEnd"/>
    </w:p>
    <w:p w:rsidR="00AB0F8E" w:rsidRDefault="00AB0F8E" w:rsidP="00AB0F8E">
      <w:pPr>
        <w:rPr>
          <w:szCs w:val="28"/>
        </w:rPr>
      </w:pPr>
    </w:p>
    <w:p w:rsidR="00AB0F8E" w:rsidRDefault="00AB0F8E" w:rsidP="00AB0F8E">
      <w:pPr>
        <w:rPr>
          <w:szCs w:val="28"/>
        </w:rPr>
      </w:pPr>
      <w:r>
        <w:rPr>
          <w:szCs w:val="28"/>
        </w:rPr>
        <w:t>РЕШИЛ:</w:t>
      </w:r>
    </w:p>
    <w:p w:rsidR="00AB0F8E" w:rsidRDefault="00AB0F8E" w:rsidP="00AB0F8E">
      <w:pPr>
        <w:rPr>
          <w:szCs w:val="28"/>
        </w:rPr>
      </w:pPr>
    </w:p>
    <w:p w:rsidR="00AB0F8E" w:rsidRDefault="00B50D89" w:rsidP="00AB0F8E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1.Рассмотреть</w:t>
      </w:r>
      <w:r w:rsidR="00AB0F8E">
        <w:rPr>
          <w:szCs w:val="28"/>
        </w:rPr>
        <w:t xml:space="preserve"> проект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</w:r>
      <w:r w:rsidR="000B291C">
        <w:rPr>
          <w:szCs w:val="28"/>
        </w:rPr>
        <w:t xml:space="preserve">отлову и содержанию безнадзорных животных, </w:t>
      </w:r>
      <w:r w:rsidR="00AB0F8E">
        <w:rPr>
          <w:szCs w:val="28"/>
        </w:rPr>
        <w:t>защите населения от болезней, общих</w:t>
      </w:r>
      <w:r>
        <w:rPr>
          <w:szCs w:val="28"/>
        </w:rPr>
        <w:t xml:space="preserve"> для человека и животных" в апреле 2016 года.</w:t>
      </w:r>
      <w:proofErr w:type="gramEnd"/>
    </w:p>
    <w:p w:rsidR="00B50D89" w:rsidRDefault="00B50D89" w:rsidP="00AB0F8E">
      <w:pPr>
        <w:ind w:firstLine="709"/>
        <w:jc w:val="both"/>
        <w:rPr>
          <w:szCs w:val="28"/>
        </w:rPr>
      </w:pPr>
    </w:p>
    <w:p w:rsidR="00AB0F8E" w:rsidRDefault="00B50D89" w:rsidP="00AB0F8E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AB0F8E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AB0F8E" w:rsidRDefault="00B50D89" w:rsidP="00AB0F8E">
      <w:pPr>
        <w:pStyle w:val="20"/>
      </w:pPr>
      <w:r>
        <w:lastRenderedPageBreak/>
        <w:t>3</w:t>
      </w:r>
      <w:r w:rsidR="00AB0F8E">
        <w:t xml:space="preserve">.Поручить Корнееву Ю.А., заместителю председателя комитета </w:t>
      </w:r>
      <w:r>
        <w:t xml:space="preserve">по продовольственной политике и природопользованию </w:t>
      </w:r>
      <w:r w:rsidR="00AB0F8E">
        <w:t xml:space="preserve">выступить на заседании Законодательного Собрания Приморского края с </w:t>
      </w:r>
      <w:r>
        <w:t>со</w:t>
      </w:r>
      <w:r w:rsidR="00AB0F8E">
        <w:t>докладом по данному вопросу.</w:t>
      </w:r>
    </w:p>
    <w:p w:rsidR="00AB0F8E" w:rsidRDefault="00AB0F8E" w:rsidP="00AB0F8E">
      <w:pPr>
        <w:pStyle w:val="a3"/>
        <w:tabs>
          <w:tab w:val="left" w:pos="708"/>
        </w:tabs>
        <w:jc w:val="both"/>
        <w:rPr>
          <w:szCs w:val="28"/>
        </w:rPr>
      </w:pPr>
    </w:p>
    <w:p w:rsidR="00AB0F8E" w:rsidRDefault="00B50D89" w:rsidP="00AB0F8E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AB0F8E">
        <w:rPr>
          <w:szCs w:val="28"/>
        </w:rPr>
        <w:t xml:space="preserve">.Определить время для рассмотрения указанного вопроса на заседании Законодательного Собрания - 5 минут, в том </w:t>
      </w:r>
      <w:r>
        <w:rPr>
          <w:szCs w:val="28"/>
        </w:rPr>
        <w:t>числе для доклада -    2 минуты, содоклада - 1 минута.</w:t>
      </w:r>
    </w:p>
    <w:p w:rsidR="00AB0F8E" w:rsidRDefault="00AB0F8E" w:rsidP="00AB0F8E">
      <w:pPr>
        <w:ind w:firstLine="720"/>
        <w:jc w:val="both"/>
        <w:rPr>
          <w:szCs w:val="28"/>
        </w:rPr>
      </w:pPr>
    </w:p>
    <w:p w:rsidR="00AB0F8E" w:rsidRDefault="00AB0F8E" w:rsidP="00AB0F8E">
      <w:pPr>
        <w:ind w:firstLine="720"/>
        <w:jc w:val="both"/>
        <w:rPr>
          <w:szCs w:val="28"/>
        </w:rPr>
      </w:pPr>
    </w:p>
    <w:p w:rsidR="00AB0F8E" w:rsidRDefault="00AB0F8E" w:rsidP="00AB0F8E">
      <w:pPr>
        <w:ind w:firstLine="720"/>
        <w:jc w:val="both"/>
        <w:rPr>
          <w:szCs w:val="28"/>
        </w:rPr>
      </w:pPr>
    </w:p>
    <w:p w:rsidR="00AB0F8E" w:rsidRDefault="00AB0F8E" w:rsidP="00AB0F8E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         Е.А. Зотов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AB0F8E" w:rsidRDefault="00AB0F8E" w:rsidP="00AB0F8E">
      <w:pPr>
        <w:rPr>
          <w:szCs w:val="28"/>
        </w:rPr>
      </w:pPr>
    </w:p>
    <w:p w:rsidR="00AB0F8E" w:rsidRDefault="00AB0F8E" w:rsidP="00AB0F8E">
      <w:pPr>
        <w:rPr>
          <w:szCs w:val="28"/>
        </w:rPr>
      </w:pPr>
    </w:p>
    <w:p w:rsidR="00AB0F8E" w:rsidRDefault="00AB0F8E" w:rsidP="00AB0F8E">
      <w:pPr>
        <w:rPr>
          <w:szCs w:val="28"/>
        </w:rPr>
      </w:pPr>
    </w:p>
    <w:p w:rsidR="00AB0F8E" w:rsidRDefault="00AB0F8E" w:rsidP="00AB0F8E">
      <w:pPr>
        <w:jc w:val="both"/>
      </w:pPr>
    </w:p>
    <w:p w:rsidR="00AB0F8E" w:rsidRDefault="00AB0F8E" w:rsidP="00AB0F8E">
      <w:pPr>
        <w:jc w:val="both"/>
      </w:pPr>
    </w:p>
    <w:p w:rsidR="00AB0F8E" w:rsidRDefault="00AB0F8E" w:rsidP="00AB0F8E">
      <w:pPr>
        <w:jc w:val="both"/>
      </w:pPr>
    </w:p>
    <w:p w:rsidR="00AB0F8E" w:rsidRDefault="00AB0F8E" w:rsidP="00AB0F8E">
      <w:pPr>
        <w:pStyle w:val="a3"/>
        <w:tabs>
          <w:tab w:val="left" w:pos="708"/>
        </w:tabs>
      </w:pPr>
      <w:r>
        <w:t xml:space="preserve">   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AB0F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040" w:rsidRDefault="00E83040">
      <w:r>
        <w:separator/>
      </w:r>
    </w:p>
  </w:endnote>
  <w:endnote w:type="continuationSeparator" w:id="0">
    <w:p w:rsidR="00E83040" w:rsidRDefault="00E83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F8E" w:rsidRDefault="00AB0F8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F8E" w:rsidRDefault="00AB0F8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F8E" w:rsidRDefault="00AB0F8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040" w:rsidRDefault="00E83040">
      <w:r>
        <w:separator/>
      </w:r>
    </w:p>
  </w:footnote>
  <w:footnote w:type="continuationSeparator" w:id="0">
    <w:p w:rsidR="00E83040" w:rsidRDefault="00E83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F8E" w:rsidRDefault="00AB0F8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20566"/>
      <w:docPartObj>
        <w:docPartGallery w:val="Page Numbers (Top of Page)"/>
        <w:docPartUnique/>
      </w:docPartObj>
    </w:sdtPr>
    <w:sdtContent>
      <w:p w:rsidR="00AB0F8E" w:rsidRDefault="00C93DAC">
        <w:pPr>
          <w:pStyle w:val="a3"/>
          <w:jc w:val="right"/>
        </w:pPr>
        <w:fldSimple w:instr=" PAGE   \* MERGEFORMAT ">
          <w:r w:rsidR="008A5EE0">
            <w:rPr>
              <w:noProof/>
            </w:rPr>
            <w:t>2</w:t>
          </w:r>
        </w:fldSimple>
      </w:p>
    </w:sdtContent>
  </w:sdt>
  <w:p w:rsidR="00AB0F8E" w:rsidRDefault="00AB0F8E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F8E" w:rsidRDefault="00AB0F8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8A9"/>
    <w:rsid w:val="00022B36"/>
    <w:rsid w:val="00025C2F"/>
    <w:rsid w:val="00053C61"/>
    <w:rsid w:val="000B291C"/>
    <w:rsid w:val="00160F97"/>
    <w:rsid w:val="001B3A35"/>
    <w:rsid w:val="001C73E9"/>
    <w:rsid w:val="001D0AAE"/>
    <w:rsid w:val="001E6BDD"/>
    <w:rsid w:val="0020003C"/>
    <w:rsid w:val="002B26D9"/>
    <w:rsid w:val="00357541"/>
    <w:rsid w:val="0037327E"/>
    <w:rsid w:val="003F2358"/>
    <w:rsid w:val="00401933"/>
    <w:rsid w:val="004402FE"/>
    <w:rsid w:val="00461E2B"/>
    <w:rsid w:val="00545609"/>
    <w:rsid w:val="005A2E1D"/>
    <w:rsid w:val="005B4631"/>
    <w:rsid w:val="005D097B"/>
    <w:rsid w:val="005E02B3"/>
    <w:rsid w:val="007128C1"/>
    <w:rsid w:val="007E555F"/>
    <w:rsid w:val="007F0598"/>
    <w:rsid w:val="008A190D"/>
    <w:rsid w:val="008A230C"/>
    <w:rsid w:val="008A5EE0"/>
    <w:rsid w:val="0099314B"/>
    <w:rsid w:val="00997F6C"/>
    <w:rsid w:val="009A4869"/>
    <w:rsid w:val="009E5CD9"/>
    <w:rsid w:val="009F626B"/>
    <w:rsid w:val="00A156DA"/>
    <w:rsid w:val="00AA2F33"/>
    <w:rsid w:val="00AB0F8E"/>
    <w:rsid w:val="00B50D89"/>
    <w:rsid w:val="00B668A9"/>
    <w:rsid w:val="00B803DE"/>
    <w:rsid w:val="00BE16C2"/>
    <w:rsid w:val="00C6735E"/>
    <w:rsid w:val="00C83F78"/>
    <w:rsid w:val="00C9335B"/>
    <w:rsid w:val="00C93DAC"/>
    <w:rsid w:val="00C958B6"/>
    <w:rsid w:val="00CB60E6"/>
    <w:rsid w:val="00D2240D"/>
    <w:rsid w:val="00DC6571"/>
    <w:rsid w:val="00E83040"/>
    <w:rsid w:val="00ED4155"/>
    <w:rsid w:val="00EF2DC1"/>
    <w:rsid w:val="00F01DD8"/>
    <w:rsid w:val="00F143D6"/>
    <w:rsid w:val="00F34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4631"/>
    <w:rPr>
      <w:sz w:val="28"/>
    </w:rPr>
  </w:style>
  <w:style w:type="paragraph" w:styleId="2">
    <w:name w:val="heading 2"/>
    <w:basedOn w:val="a"/>
    <w:next w:val="a"/>
    <w:qFormat/>
    <w:rsid w:val="005B4631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5B4631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5B4631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B4631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5B46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0F8E"/>
    <w:rPr>
      <w:sz w:val="28"/>
    </w:rPr>
  </w:style>
  <w:style w:type="paragraph" w:styleId="20">
    <w:name w:val="Body Text 2"/>
    <w:basedOn w:val="a"/>
    <w:link w:val="21"/>
    <w:unhideWhenUsed/>
    <w:rsid w:val="00AB0F8E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AB0F8E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6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C72608-83FE-4B2F-8D30-EF261C854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234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2007-12-18T10:25:00Z</cp:lastPrinted>
  <dcterms:created xsi:type="dcterms:W3CDTF">2016-04-07T22:04:00Z</dcterms:created>
  <dcterms:modified xsi:type="dcterms:W3CDTF">2016-04-07T22:04:00Z</dcterms:modified>
</cp:coreProperties>
</file>