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E37247">
        <w:tc>
          <w:tcPr>
            <w:tcW w:w="9570" w:type="dxa"/>
          </w:tcPr>
          <w:p w:rsidR="00E37247" w:rsidRDefault="005453C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E37247" w:rsidRDefault="00F52A84" w:rsidP="008A3306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A3306">
                          <w:rPr>
                            <w:sz w:val="20"/>
                          </w:rPr>
                          <w:t xml:space="preserve">внесен депутатом Законодательного Собрания </w:t>
                        </w:r>
                        <w:r w:rsidR="004F3134">
                          <w:rPr>
                            <w:sz w:val="20"/>
                          </w:rPr>
                          <w:t>Самсоновым А.А.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E37247" w:rsidRDefault="00E37247"/>
          <w:p w:rsidR="00E37247" w:rsidRDefault="00E37247"/>
        </w:tc>
      </w:tr>
      <w:tr w:rsidR="00E37247">
        <w:tc>
          <w:tcPr>
            <w:tcW w:w="9570" w:type="dxa"/>
          </w:tcPr>
          <w:p w:rsidR="00E37247" w:rsidRDefault="00F52A8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37247" w:rsidRDefault="008F565E" w:rsidP="004F3134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</w:t>
      </w:r>
      <w:r w:rsidR="004F3134">
        <w:rPr>
          <w:b/>
        </w:rPr>
        <w:t>ИЗМЕНЕНИЯ</w:t>
      </w:r>
      <w:r w:rsidR="008A3306">
        <w:rPr>
          <w:b/>
        </w:rPr>
        <w:t xml:space="preserve"> В </w:t>
      </w:r>
      <w:r w:rsidR="004225F1">
        <w:rPr>
          <w:b/>
        </w:rPr>
        <w:t xml:space="preserve">СТАТЬЮ 1 </w:t>
      </w:r>
      <w:r w:rsidR="004F3134">
        <w:rPr>
          <w:b/>
        </w:rPr>
        <w:t>ЗАКОН</w:t>
      </w:r>
      <w:r w:rsidR="004225F1">
        <w:rPr>
          <w:b/>
        </w:rPr>
        <w:t>А</w:t>
      </w:r>
      <w:r w:rsidR="004F3134">
        <w:rPr>
          <w:b/>
        </w:rPr>
        <w:t xml:space="preserve"> ПРИМОРСКОГО КРАЯ "ОБ УСТАНОВЛЕНИИ СРОКА ПРИМЕНЕНИЯ НА ТЕРРИТОРИИ ПРИМОРСКОГО КРАЯ ТРЕБОВАНИЙ, ПРЕДУСМОТРЕННЫХ ЧАСТЯМИ 2</w:t>
      </w:r>
      <w:proofErr w:type="gramStart"/>
      <w:r w:rsidR="004F3134">
        <w:rPr>
          <w:b/>
        </w:rPr>
        <w:t xml:space="preserve"> И</w:t>
      </w:r>
      <w:proofErr w:type="gramEnd"/>
      <w:r w:rsidR="004F3134">
        <w:rPr>
          <w:b/>
        </w:rPr>
        <w:t xml:space="preserve"> 3 СТАТЬИ 24 ФЕДЕРАЛЬНОГО ЗАКОНА "О РОЗНИЧНЫХ</w:t>
      </w:r>
      <w:r w:rsidR="004225F1">
        <w:rPr>
          <w:b/>
        </w:rPr>
        <w:t xml:space="preserve"> </w:t>
      </w:r>
      <w:r w:rsidR="004F3134">
        <w:rPr>
          <w:b/>
        </w:rPr>
        <w:t>РЫНКАХ И О ВНЕСЕНИИ ИЗМЕНЕНИЙ В ТРУДОВОЙ КОДЕКС РОССИЙСКОЙ ФЕДЕРАЦИИ"</w:t>
      </w:r>
    </w:p>
    <w:p w:rsidR="00E37247" w:rsidRDefault="00E37247" w:rsidP="008A3306">
      <w:pPr>
        <w:pStyle w:val="a3"/>
        <w:tabs>
          <w:tab w:val="clear" w:pos="4153"/>
          <w:tab w:val="clear" w:pos="8306"/>
        </w:tabs>
        <w:jc w:val="center"/>
      </w:pPr>
    </w:p>
    <w:p w:rsidR="008A3306" w:rsidRDefault="00F52A84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463202" w:rsidRDefault="00463202">
      <w:pPr>
        <w:ind w:firstLine="720"/>
      </w:pPr>
    </w:p>
    <w:p w:rsidR="00A60A2F" w:rsidRDefault="00A60A2F" w:rsidP="00A60A2F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60A2F" w:rsidRDefault="00A60A2F" w:rsidP="00A60A2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hyperlink r:id="rId6" w:history="1">
        <w:r w:rsidR="004F3134">
          <w:rPr>
            <w:rStyle w:val="a7"/>
            <w:color w:val="auto"/>
            <w:szCs w:val="28"/>
            <w:u w:val="none"/>
          </w:rPr>
          <w:t>статью</w:t>
        </w:r>
      </w:hyperlink>
      <w:r w:rsidR="004F3134">
        <w:t xml:space="preserve"> 1</w:t>
      </w:r>
      <w:r>
        <w:rPr>
          <w:szCs w:val="28"/>
        </w:rPr>
        <w:t xml:space="preserve"> Закона Приморского края о</w:t>
      </w:r>
      <w:r w:rsidR="003F5883">
        <w:rPr>
          <w:szCs w:val="28"/>
        </w:rPr>
        <w:t>т 6 октября 2015</w:t>
      </w:r>
      <w:r w:rsidR="001A39D2">
        <w:rPr>
          <w:szCs w:val="28"/>
        </w:rPr>
        <w:t xml:space="preserve"> года         № </w:t>
      </w:r>
      <w:r w:rsidR="003F5883">
        <w:rPr>
          <w:szCs w:val="28"/>
        </w:rPr>
        <w:t xml:space="preserve">690-КЗ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 </w:t>
      </w:r>
      <w:r w:rsidR="00254A2C">
        <w:rPr>
          <w:szCs w:val="28"/>
        </w:rPr>
        <w:t xml:space="preserve">(Ведомости Законодательного Собрания Приморского края, 2015, № 135, стр. </w:t>
      </w:r>
      <w:proofErr w:type="gramEnd"/>
      <w:r w:rsidR="00254A2C">
        <w:rPr>
          <w:szCs w:val="28"/>
        </w:rPr>
        <w:t xml:space="preserve">73) </w:t>
      </w:r>
      <w:r w:rsidR="003F5883">
        <w:rPr>
          <w:szCs w:val="28"/>
        </w:rPr>
        <w:t>следующее изменение</w:t>
      </w:r>
      <w:r>
        <w:rPr>
          <w:szCs w:val="28"/>
        </w:rPr>
        <w:t>:</w:t>
      </w:r>
    </w:p>
    <w:p w:rsidR="00A60A2F" w:rsidRDefault="003F5883" w:rsidP="00A60A2F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слова "с 1 января 2020 года" заменить словами "с 1 января 2030 года".</w:t>
      </w:r>
    </w:p>
    <w:p w:rsidR="003F5883" w:rsidRDefault="003F5883" w:rsidP="00A60A2F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60A2F" w:rsidRDefault="00A60A2F" w:rsidP="00A60A2F">
      <w:pPr>
        <w:ind w:firstLine="709"/>
        <w:outlineLvl w:val="3"/>
        <w:rPr>
          <w:bCs/>
          <w:szCs w:val="28"/>
        </w:rPr>
      </w:pPr>
      <w:r>
        <w:rPr>
          <w:color w:val="000000"/>
          <w:szCs w:val="28"/>
        </w:rPr>
        <w:t xml:space="preserve">СТАТЬЯ 2. </w:t>
      </w:r>
      <w:r w:rsidR="00E4018A">
        <w:rPr>
          <w:bCs/>
          <w:szCs w:val="28"/>
        </w:rPr>
        <w:t xml:space="preserve"> </w:t>
      </w:r>
    </w:p>
    <w:p w:rsidR="00A60A2F" w:rsidRDefault="00A60A2F" w:rsidP="00A60A2F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A60A2F" w:rsidRDefault="00A60A2F" w:rsidP="00A60A2F">
      <w:pPr>
        <w:ind w:firstLine="709"/>
        <w:jc w:val="both"/>
        <w:rPr>
          <w:szCs w:val="28"/>
        </w:rPr>
      </w:pPr>
    </w:p>
    <w:p w:rsidR="00A60A2F" w:rsidRDefault="00A60A2F" w:rsidP="00A60A2F">
      <w:pPr>
        <w:ind w:firstLine="709"/>
        <w:jc w:val="both"/>
        <w:rPr>
          <w:szCs w:val="28"/>
        </w:rPr>
      </w:pPr>
    </w:p>
    <w:p w:rsidR="00A60A2F" w:rsidRDefault="00A60A2F" w:rsidP="00A60A2F">
      <w:pPr>
        <w:ind w:firstLine="709"/>
        <w:jc w:val="both"/>
        <w:rPr>
          <w:szCs w:val="28"/>
        </w:rPr>
      </w:pPr>
    </w:p>
    <w:p w:rsidR="00A60A2F" w:rsidRDefault="00A60A2F" w:rsidP="00A60A2F">
      <w:pPr>
        <w:jc w:val="both"/>
        <w:rPr>
          <w:szCs w:val="28"/>
        </w:rPr>
      </w:pPr>
      <w:r>
        <w:rPr>
          <w:szCs w:val="28"/>
        </w:rPr>
        <w:t xml:space="preserve">Губернатор  края                                                     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A60A2F" w:rsidRDefault="00A60A2F">
      <w:pPr>
        <w:ind w:firstLine="720"/>
      </w:pPr>
    </w:p>
    <w:sectPr w:rsidR="00A60A2F" w:rsidSect="001D66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D5F" w:rsidRDefault="00FE1D5F">
      <w:r>
        <w:separator/>
      </w:r>
    </w:p>
  </w:endnote>
  <w:endnote w:type="continuationSeparator" w:id="0">
    <w:p w:rsidR="00FE1D5F" w:rsidRDefault="00FE1D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BE" w:rsidRDefault="001D66B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BE" w:rsidRDefault="001D66B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BE" w:rsidRDefault="001D66B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D5F" w:rsidRDefault="00FE1D5F">
      <w:r>
        <w:separator/>
      </w:r>
    </w:p>
  </w:footnote>
  <w:footnote w:type="continuationSeparator" w:id="0">
    <w:p w:rsidR="00FE1D5F" w:rsidRDefault="00FE1D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BE" w:rsidRDefault="001D66B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26778"/>
      <w:docPartObj>
        <w:docPartGallery w:val="Page Numbers (Top of Page)"/>
        <w:docPartUnique/>
      </w:docPartObj>
    </w:sdtPr>
    <w:sdtContent>
      <w:p w:rsidR="001D66BE" w:rsidRDefault="005453C2">
        <w:pPr>
          <w:pStyle w:val="a3"/>
          <w:jc w:val="right"/>
        </w:pPr>
        <w:fldSimple w:instr=" PAGE   \* MERGEFORMAT ">
          <w:r w:rsidR="003F5883">
            <w:rPr>
              <w:noProof/>
            </w:rPr>
            <w:t>2</w:t>
          </w:r>
        </w:fldSimple>
      </w:p>
    </w:sdtContent>
  </w:sdt>
  <w:p w:rsidR="00E37247" w:rsidRDefault="00E37247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BE" w:rsidRDefault="001D66B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2A84"/>
    <w:rsid w:val="0008087C"/>
    <w:rsid w:val="001205ED"/>
    <w:rsid w:val="001A39D2"/>
    <w:rsid w:val="001D66BE"/>
    <w:rsid w:val="00254A2C"/>
    <w:rsid w:val="002E5E4B"/>
    <w:rsid w:val="003F5883"/>
    <w:rsid w:val="003F5B13"/>
    <w:rsid w:val="00421F30"/>
    <w:rsid w:val="004225F1"/>
    <w:rsid w:val="00463202"/>
    <w:rsid w:val="004E77F7"/>
    <w:rsid w:val="004F3134"/>
    <w:rsid w:val="00523EBD"/>
    <w:rsid w:val="005453C2"/>
    <w:rsid w:val="005C03C5"/>
    <w:rsid w:val="006949AD"/>
    <w:rsid w:val="006D4F59"/>
    <w:rsid w:val="008A3306"/>
    <w:rsid w:val="008D1F5A"/>
    <w:rsid w:val="008F2023"/>
    <w:rsid w:val="008F565E"/>
    <w:rsid w:val="00950B90"/>
    <w:rsid w:val="009925E4"/>
    <w:rsid w:val="00A60A2F"/>
    <w:rsid w:val="00A61A6B"/>
    <w:rsid w:val="00AC4947"/>
    <w:rsid w:val="00BF3AB9"/>
    <w:rsid w:val="00C25C66"/>
    <w:rsid w:val="00CF5FC5"/>
    <w:rsid w:val="00D87EA2"/>
    <w:rsid w:val="00DD74C0"/>
    <w:rsid w:val="00E37247"/>
    <w:rsid w:val="00E4018A"/>
    <w:rsid w:val="00F03701"/>
    <w:rsid w:val="00F06D28"/>
    <w:rsid w:val="00F52A84"/>
    <w:rsid w:val="00FE1D5F"/>
    <w:rsid w:val="00FF5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47"/>
    <w:rPr>
      <w:sz w:val="28"/>
    </w:rPr>
  </w:style>
  <w:style w:type="paragraph" w:styleId="1">
    <w:name w:val="heading 1"/>
    <w:basedOn w:val="a"/>
    <w:next w:val="a"/>
    <w:qFormat/>
    <w:rsid w:val="00E3724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7247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E37247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A60A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A60A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basedOn w:val="a0"/>
    <w:uiPriority w:val="99"/>
    <w:semiHidden/>
    <w:unhideWhenUsed/>
    <w:rsid w:val="00A60A2F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1D66B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9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F1E6BAB0FE154EA4E55CBBC7C0C58337C9AEA079F13BA5A313431DC59F314A93094B45B761B0F6AF7290K647D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24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5</cp:revision>
  <cp:lastPrinted>2003-08-29T04:29:00Z</cp:lastPrinted>
  <dcterms:created xsi:type="dcterms:W3CDTF">2016-02-26T00:25:00Z</dcterms:created>
  <dcterms:modified xsi:type="dcterms:W3CDTF">2016-03-01T00:19:00Z</dcterms:modified>
</cp:coreProperties>
</file>