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84CD1" w:rsidRDefault="00284CD1" w:rsidP="00F14CBB">
            <w:pPr>
              <w:ind w:left="-108"/>
              <w:jc w:val="both"/>
            </w:pPr>
            <w:r>
              <w:t xml:space="preserve">О проекте закона Приморского края "О внесении изменения в </w:t>
            </w:r>
            <w:r w:rsidR="00EC03BB">
              <w:t xml:space="preserve">статью 1 </w:t>
            </w:r>
            <w:r>
              <w:t>Закон</w:t>
            </w:r>
            <w:r w:rsidR="00EC03BB">
              <w:t>а</w:t>
            </w:r>
            <w:r>
              <w:t xml:space="preserve"> Приморского края "Об установлении срока применения на территории Приморского края требований, предусмотренных частями 2 и 3 статьи 24 Федерального закона "О розничных рынках и о внесении изменений в Трудовой кодекс Российской Федерации"</w:t>
            </w:r>
          </w:p>
        </w:tc>
      </w:tr>
    </w:tbl>
    <w:p w:rsidR="000B3FB2" w:rsidRDefault="000B3FB2"/>
    <w:p w:rsidR="00931FD6" w:rsidRDefault="00284CD1" w:rsidP="00F614E7">
      <w:pPr>
        <w:ind w:firstLine="709"/>
      </w:pPr>
      <w:r>
        <w:t>Законодательное Собрание Приморского края</w:t>
      </w:r>
    </w:p>
    <w:p w:rsidR="00F614E7" w:rsidRDefault="00F614E7" w:rsidP="009C06BA"/>
    <w:p w:rsidR="00F614E7" w:rsidRDefault="00F614E7" w:rsidP="009C06BA">
      <w:r>
        <w:t>ПОСТАНОВЛЯЕТ:</w:t>
      </w:r>
    </w:p>
    <w:p w:rsidR="00284CD1" w:rsidRDefault="00284CD1" w:rsidP="009C06BA"/>
    <w:p w:rsidR="00284CD1" w:rsidRDefault="00284CD1" w:rsidP="00EF05D1">
      <w:pPr>
        <w:ind w:firstLine="709"/>
        <w:jc w:val="both"/>
      </w:pPr>
      <w:r>
        <w:t xml:space="preserve">1.Принять проект закона Приморского края "О внесении изменения в </w:t>
      </w:r>
      <w:r w:rsidR="00EC03BB">
        <w:t xml:space="preserve">статью 1 </w:t>
      </w:r>
      <w:r>
        <w:t>Закон</w:t>
      </w:r>
      <w:r w:rsidR="00EC03BB">
        <w:t>а</w:t>
      </w:r>
      <w:r>
        <w:t xml:space="preserve"> Приморского края "Об установлении срока применения на территории Приморского края требований, предусмотренных частями 2 и 3 статьи 24 Федерального закона "О розничных рынках и о внесении изменений в Трудовой кодекс Российской Федерации" в первом чтении.</w:t>
      </w:r>
    </w:p>
    <w:p w:rsidR="00284CD1" w:rsidRDefault="00284CD1" w:rsidP="00EF05D1">
      <w:pPr>
        <w:ind w:firstLine="709"/>
        <w:jc w:val="both"/>
      </w:pPr>
    </w:p>
    <w:p w:rsidR="00284CD1" w:rsidRDefault="00F614E7" w:rsidP="00EF05D1">
      <w:pPr>
        <w:ind w:firstLine="709"/>
        <w:jc w:val="both"/>
      </w:pPr>
      <w:r>
        <w:t>2.</w:t>
      </w:r>
      <w:r w:rsidR="00284CD1">
        <w:t xml:space="preserve">Установить, что поправки к указанному законопроекту направляются в </w:t>
      </w:r>
      <w:r>
        <w:t>комитет Законодательного Собрания по продовольственной политике и</w:t>
      </w:r>
      <w:r w:rsidR="00CB661D">
        <w:t xml:space="preserve"> природопользованию до 5 мая</w:t>
      </w:r>
      <w:r w:rsidR="00FB6DF3">
        <w:t xml:space="preserve"> 20</w:t>
      </w:r>
      <w:r>
        <w:t>16 года.</w:t>
      </w:r>
    </w:p>
    <w:p w:rsidR="00F614E7" w:rsidRDefault="00F614E7" w:rsidP="00EF05D1">
      <w:pPr>
        <w:ind w:firstLine="709"/>
        <w:jc w:val="both"/>
      </w:pPr>
    </w:p>
    <w:p w:rsidR="00F614E7" w:rsidRDefault="00F614E7" w:rsidP="00EF05D1">
      <w:pPr>
        <w:ind w:firstLine="709"/>
        <w:jc w:val="both"/>
      </w:pPr>
      <w:r>
        <w:t>3.Комитету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614E7" w:rsidRDefault="00F614E7" w:rsidP="00EF05D1">
      <w:pPr>
        <w:ind w:firstLine="709"/>
        <w:jc w:val="both"/>
      </w:pPr>
    </w:p>
    <w:p w:rsidR="00F614E7" w:rsidRDefault="00F614E7" w:rsidP="00EF05D1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F614E7" w:rsidRDefault="00F614E7" w:rsidP="00EF05D1">
      <w:pPr>
        <w:ind w:firstLine="709"/>
        <w:jc w:val="both"/>
      </w:pPr>
    </w:p>
    <w:p w:rsidR="00F614E7" w:rsidRDefault="00F614E7" w:rsidP="00EF05D1">
      <w:pPr>
        <w:jc w:val="both"/>
      </w:pPr>
    </w:p>
    <w:p w:rsidR="00F614E7" w:rsidRDefault="00F614E7" w:rsidP="009C06BA"/>
    <w:p w:rsidR="00F614E7" w:rsidRDefault="00F614E7" w:rsidP="009C06BA">
      <w:r>
        <w:t>Председатель</w:t>
      </w:r>
    </w:p>
    <w:p w:rsidR="00F614E7" w:rsidRDefault="00F614E7" w:rsidP="009C06BA">
      <w:r>
        <w:t>Законодательного Собрания                                                            В.В. Горчаков</w:t>
      </w:r>
    </w:p>
    <w:p w:rsidR="00931FD6" w:rsidRDefault="00931FD6"/>
    <w:p w:rsidR="00931FD6" w:rsidRDefault="00931FD6"/>
    <w:sectPr w:rsidR="00931FD6" w:rsidSect="004C2A3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01E4" w:rsidRDefault="00F701E4">
      <w:r>
        <w:separator/>
      </w:r>
    </w:p>
  </w:endnote>
  <w:endnote w:type="continuationSeparator" w:id="0">
    <w:p w:rsidR="00F701E4" w:rsidRDefault="00F701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01E4" w:rsidRDefault="00F701E4">
      <w:r>
        <w:separator/>
      </w:r>
    </w:p>
  </w:footnote>
  <w:footnote w:type="continuationSeparator" w:id="0">
    <w:p w:rsidR="00F701E4" w:rsidRDefault="00F701E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3C58"/>
    <w:rsid w:val="00057575"/>
    <w:rsid w:val="0007488C"/>
    <w:rsid w:val="000B3FB2"/>
    <w:rsid w:val="000D3D01"/>
    <w:rsid w:val="000D628E"/>
    <w:rsid w:val="000E5228"/>
    <w:rsid w:val="000F37AB"/>
    <w:rsid w:val="00123119"/>
    <w:rsid w:val="00155F7F"/>
    <w:rsid w:val="00284CD1"/>
    <w:rsid w:val="003325F4"/>
    <w:rsid w:val="00392E21"/>
    <w:rsid w:val="00393C58"/>
    <w:rsid w:val="004B69FA"/>
    <w:rsid w:val="004C2A3B"/>
    <w:rsid w:val="004D1A01"/>
    <w:rsid w:val="00523F8E"/>
    <w:rsid w:val="005303BE"/>
    <w:rsid w:val="00594361"/>
    <w:rsid w:val="005A6019"/>
    <w:rsid w:val="005E6130"/>
    <w:rsid w:val="006325D6"/>
    <w:rsid w:val="00695A4A"/>
    <w:rsid w:val="006D45ED"/>
    <w:rsid w:val="006E650F"/>
    <w:rsid w:val="00726997"/>
    <w:rsid w:val="007B48E7"/>
    <w:rsid w:val="007B5289"/>
    <w:rsid w:val="00835A0E"/>
    <w:rsid w:val="008818A7"/>
    <w:rsid w:val="0089047D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F1DB0"/>
    <w:rsid w:val="00C20E8F"/>
    <w:rsid w:val="00CA7E54"/>
    <w:rsid w:val="00CB661D"/>
    <w:rsid w:val="00CE19DF"/>
    <w:rsid w:val="00D02716"/>
    <w:rsid w:val="00D46A49"/>
    <w:rsid w:val="00DF01B2"/>
    <w:rsid w:val="00E93A7F"/>
    <w:rsid w:val="00EC03BB"/>
    <w:rsid w:val="00EF05D1"/>
    <w:rsid w:val="00EF502B"/>
    <w:rsid w:val="00F14CBB"/>
    <w:rsid w:val="00F614E7"/>
    <w:rsid w:val="00F701E4"/>
    <w:rsid w:val="00F75CDD"/>
    <w:rsid w:val="00FB6D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C2A3B"/>
    <w:rPr>
      <w:sz w:val="28"/>
    </w:rPr>
  </w:style>
  <w:style w:type="paragraph" w:styleId="1">
    <w:name w:val="heading 1"/>
    <w:basedOn w:val="a"/>
    <w:next w:val="a"/>
    <w:link w:val="10"/>
    <w:qFormat/>
    <w:rsid w:val="004C2A3B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C2A3B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4C2A3B"/>
    <w:pPr>
      <w:widowControl w:val="0"/>
      <w:jc w:val="center"/>
    </w:pPr>
  </w:style>
  <w:style w:type="paragraph" w:styleId="a4">
    <w:name w:val="footer"/>
    <w:basedOn w:val="a"/>
    <w:rsid w:val="004C2A3B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2</Pages>
  <Words>175</Words>
  <Characters>1326</Characters>
  <Application>Microsoft Office Word</Application>
  <DocSecurity>0</DocSecurity>
  <Lines>11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2016-03-28T04:07:00Z</cp:lastPrinted>
  <dcterms:created xsi:type="dcterms:W3CDTF">2016-04-05T23:38:00Z</dcterms:created>
  <dcterms:modified xsi:type="dcterms:W3CDTF">2016-04-05T23:38:00Z</dcterms:modified>
</cp:coreProperties>
</file>