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708" w:rsidRDefault="00914708" w:rsidP="00914708">
      <w:pPr>
        <w:spacing w:line="360" w:lineRule="auto"/>
        <w:ind w:left="567"/>
        <w:jc w:val="right"/>
      </w:pPr>
      <w:r>
        <w:t>ПРОЕКТ</w:t>
      </w:r>
    </w:p>
    <w:p w:rsidR="00357541" w:rsidRPr="00914708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2.5pt" o:ole="" fillcolor="window">
            <v:imagedata r:id="rId7" o:title=""/>
          </v:shape>
          <o:OLEObject Type="Embed" ProgID="Word.Picture.8" ShapeID="_x0000_i1025" DrawAspect="Content" ObjectID="_1520946006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A52BA7">
            <w:pPr>
              <w:pStyle w:val="8"/>
              <w:widowControl w:val="0"/>
            </w:pPr>
            <w:r>
              <w:t xml:space="preserve">Комитет по </w:t>
            </w:r>
            <w:proofErr w:type="gramStart"/>
            <w:r w:rsidR="00CE48D5">
              <w:t>продовольственной</w:t>
            </w:r>
            <w:proofErr w:type="gramEnd"/>
            <w:r w:rsidR="00CE48D5">
              <w:t xml:space="preserve">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Default="00357541">
            <w:pPr>
              <w:spacing w:after="120"/>
              <w:ind w:firstLine="34"/>
              <w:rPr>
                <w:sz w:val="24"/>
                <w:lang w:val="en-US"/>
              </w:rPr>
            </w:pP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B803DE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Default="00CE48D5" w:rsidP="008D30B1">
            <w:pPr>
              <w:jc w:val="both"/>
            </w:pPr>
            <w:r w:rsidRPr="0045315B">
              <w:t>О проекте закона Приморского края "О внесении изменений в Закон Приморского края</w:t>
            </w:r>
            <w:r>
              <w:t xml:space="preserve"> </w:t>
            </w:r>
            <w:r w:rsidR="009462C6">
              <w:t>"Об особо охраняемых природных территориях Приморского края"</w:t>
            </w:r>
            <w:r w:rsidR="009462C6">
              <w:t xml:space="preserve"> </w:t>
            </w:r>
            <w:r>
              <w:t>(</w:t>
            </w:r>
            <w:r w:rsidR="008D30B1">
              <w:t>второе</w:t>
            </w:r>
            <w:r>
              <w:t xml:space="preserve"> чтение)</w:t>
            </w:r>
          </w:p>
        </w:tc>
      </w:tr>
    </w:tbl>
    <w:p w:rsidR="00357541" w:rsidRDefault="00357541" w:rsidP="00C9335B">
      <w:pPr>
        <w:jc w:val="both"/>
      </w:pPr>
    </w:p>
    <w:p w:rsidR="00C9335B" w:rsidRDefault="00CE48D5" w:rsidP="00CE48D5">
      <w:pPr>
        <w:ind w:firstLine="709"/>
        <w:jc w:val="both"/>
      </w:pPr>
      <w:r>
        <w:t xml:space="preserve">Рассмотрев и обсудив проект закона </w:t>
      </w:r>
      <w:r w:rsidRPr="0045315B">
        <w:t>Приморского края "О внесении изменений в Закон Приморского края</w:t>
      </w:r>
      <w:r>
        <w:t xml:space="preserve"> </w:t>
      </w:r>
      <w:r w:rsidR="009462C6">
        <w:t>"Об особо охраняемых природных территориях Приморского края"</w:t>
      </w:r>
      <w:r>
        <w:t>,</w:t>
      </w:r>
      <w:r w:rsidR="008D30B1">
        <w:t xml:space="preserve"> принятый Законодательным Собранием в первом чтении </w:t>
      </w:r>
      <w:r w:rsidR="009462C6">
        <w:t>30</w:t>
      </w:r>
      <w:r w:rsidR="008D30B1">
        <w:t xml:space="preserve"> </w:t>
      </w:r>
      <w:r w:rsidR="009462C6">
        <w:t>марта</w:t>
      </w:r>
      <w:r w:rsidR="008D30B1">
        <w:t xml:space="preserve"> 201</w:t>
      </w:r>
      <w:r w:rsidR="009462C6">
        <w:t>6</w:t>
      </w:r>
      <w:r w:rsidR="008D30B1">
        <w:t xml:space="preserve"> года и подготовленный к рассмотрению во втором чтении,</w:t>
      </w:r>
      <w:r>
        <w:t xml:space="preserve"> комитет</w:t>
      </w:r>
    </w:p>
    <w:p w:rsidR="00C9335B" w:rsidRDefault="00C9335B" w:rsidP="00C9335B">
      <w:pPr>
        <w:jc w:val="both"/>
      </w:pPr>
    </w:p>
    <w:p w:rsidR="00357541" w:rsidRDefault="00CE48D5">
      <w:pPr>
        <w:pStyle w:val="a3"/>
        <w:tabs>
          <w:tab w:val="clear" w:pos="4153"/>
          <w:tab w:val="clear" w:pos="8306"/>
        </w:tabs>
      </w:pPr>
      <w: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1.Рассмотреть проект закона </w:t>
      </w:r>
      <w:r w:rsidRPr="0045315B">
        <w:t>Приморского края "О внесении изменений в Закон Приморского края</w:t>
      </w:r>
      <w:r>
        <w:t xml:space="preserve"> </w:t>
      </w:r>
      <w:r w:rsidR="009462C6">
        <w:t>"Об особо охраняемых природных территориях Приморского края"</w:t>
      </w:r>
      <w:r w:rsidR="00F42D57">
        <w:t xml:space="preserve"> </w:t>
      </w:r>
      <w:r w:rsidRPr="0045315B">
        <w:t>в</w:t>
      </w:r>
      <w:r w:rsidR="008D30B1">
        <w:t>о</w:t>
      </w:r>
      <w:r w:rsidRPr="0045315B">
        <w:t xml:space="preserve"> </w:t>
      </w:r>
      <w:r w:rsidR="008D30B1">
        <w:t>втором</w:t>
      </w:r>
      <w:r w:rsidRPr="0045315B">
        <w:t xml:space="preserve"> чтении на очередном заседании Законодательного Собрания в </w:t>
      </w:r>
      <w:r w:rsidR="009462C6">
        <w:t>апреле</w:t>
      </w:r>
      <w:r w:rsidRPr="0045315B">
        <w:t xml:space="preserve"> 201</w:t>
      </w:r>
      <w:r w:rsidR="009462C6">
        <w:t>6</w:t>
      </w:r>
      <w:r w:rsidRPr="0045315B">
        <w:t xml:space="preserve"> года.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2</w:t>
      </w:r>
      <w:r>
        <w:t>.</w:t>
      </w:r>
      <w:r w:rsidRPr="0045315B">
        <w:t>Рекомендовать Законодательному Собранию принять указанный законопроект в</w:t>
      </w:r>
      <w:r w:rsidR="008D30B1">
        <w:t>о</w:t>
      </w:r>
      <w:r w:rsidRPr="0045315B">
        <w:t xml:space="preserve"> </w:t>
      </w:r>
      <w:r w:rsidR="008D30B1">
        <w:t>втором</w:t>
      </w:r>
      <w:r w:rsidRPr="0045315B">
        <w:t xml:space="preserve"> чтении</w:t>
      </w:r>
      <w:r w:rsidR="00CB0AB8">
        <w:t xml:space="preserve"> с учетом поправ</w:t>
      </w:r>
      <w:r w:rsidR="00EA6D93">
        <w:t>о</w:t>
      </w:r>
      <w:r w:rsidR="00B23396">
        <w:t>к, рекомендуемы</w:t>
      </w:r>
      <w:r w:rsidR="00CB0AB8">
        <w:t>х</w:t>
      </w:r>
      <w:r w:rsidR="00EA6D93">
        <w:t xml:space="preserve"> комитетом к принятию (прилагаю</w:t>
      </w:r>
      <w:r w:rsidR="008D30B1">
        <w:t>тся)</w:t>
      </w:r>
      <w:r w:rsidRPr="0045315B">
        <w:t>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3</w:t>
      </w:r>
      <w:r>
        <w:t>.</w:t>
      </w:r>
      <w:r w:rsidRPr="0045315B">
        <w:t xml:space="preserve">Поручить </w:t>
      </w:r>
      <w:r w:rsidR="009462C6">
        <w:t>Зотову Е.А.</w:t>
      </w:r>
      <w:r w:rsidRPr="0045315B">
        <w:t xml:space="preserve">, </w:t>
      </w:r>
      <w:r w:rsidR="00F42D57" w:rsidRPr="0045315B">
        <w:t>председател</w:t>
      </w:r>
      <w:r w:rsidR="009462C6">
        <w:t>ю</w:t>
      </w:r>
      <w:bookmarkStart w:id="0" w:name="_GoBack"/>
      <w:bookmarkEnd w:id="0"/>
      <w:r w:rsidR="00F42D57" w:rsidRPr="0045315B">
        <w:t xml:space="preserve"> комитета по </w:t>
      </w:r>
      <w:proofErr w:type="gramStart"/>
      <w:r w:rsidR="00F42D57" w:rsidRPr="0045315B">
        <w:t>продовольственной</w:t>
      </w:r>
      <w:proofErr w:type="gramEnd"/>
      <w:r w:rsidR="00F42D57" w:rsidRPr="0045315B">
        <w:t xml:space="preserve"> политике и природопользованию</w:t>
      </w:r>
      <w:r w:rsidRPr="0045315B">
        <w:t xml:space="preserve">, выступить на заседании Законодательного Собрания с докладом по </w:t>
      </w:r>
      <w:r w:rsidR="00914708">
        <w:t>данному</w:t>
      </w:r>
      <w:r w:rsidRPr="0045315B">
        <w:t xml:space="preserve"> вопросу.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4</w:t>
      </w:r>
      <w:r>
        <w:t>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8D30B1">
      <w:pPr>
        <w:pStyle w:val="a3"/>
        <w:tabs>
          <w:tab w:val="clear" w:pos="4153"/>
          <w:tab w:val="clear" w:pos="8306"/>
        </w:tabs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Е.А. Зотов</w:t>
      </w:r>
    </w:p>
    <w:sectPr w:rsidR="00CE48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01A" w:rsidRDefault="00E6201A">
      <w:r>
        <w:separator/>
      </w:r>
    </w:p>
  </w:endnote>
  <w:endnote w:type="continuationSeparator" w:id="0">
    <w:p w:rsidR="00E6201A" w:rsidRDefault="00E62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01A" w:rsidRDefault="00E6201A">
      <w:r>
        <w:separator/>
      </w:r>
    </w:p>
  </w:footnote>
  <w:footnote w:type="continuationSeparator" w:id="0">
    <w:p w:rsidR="00E6201A" w:rsidRDefault="00E620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126DE4"/>
    <w:rsid w:val="00160F97"/>
    <w:rsid w:val="0020003C"/>
    <w:rsid w:val="00357541"/>
    <w:rsid w:val="003F2358"/>
    <w:rsid w:val="00461E2B"/>
    <w:rsid w:val="007128C1"/>
    <w:rsid w:val="008D30B1"/>
    <w:rsid w:val="00914708"/>
    <w:rsid w:val="009462C6"/>
    <w:rsid w:val="009E5CD9"/>
    <w:rsid w:val="00A52BA7"/>
    <w:rsid w:val="00B07AC0"/>
    <w:rsid w:val="00B23396"/>
    <w:rsid w:val="00B803DE"/>
    <w:rsid w:val="00BE16C2"/>
    <w:rsid w:val="00C9335B"/>
    <w:rsid w:val="00C958B6"/>
    <w:rsid w:val="00CB0AB8"/>
    <w:rsid w:val="00CE48D5"/>
    <w:rsid w:val="00E6201A"/>
    <w:rsid w:val="00EA6D93"/>
    <w:rsid w:val="00F4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14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47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14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47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38</TotalTime>
  <Pages>1</Pages>
  <Words>169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12</cp:revision>
  <cp:lastPrinted>2015-10-09T00:11:00Z</cp:lastPrinted>
  <dcterms:created xsi:type="dcterms:W3CDTF">2015-03-12T00:21:00Z</dcterms:created>
  <dcterms:modified xsi:type="dcterms:W3CDTF">2016-03-31T06:14:00Z</dcterms:modified>
</cp:coreProperties>
</file>