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138170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2B86" w:rsidRDefault="00B14397" w:rsidP="00EE2B86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t xml:space="preserve">  </w:t>
      </w:r>
      <w:r w:rsidR="00EE2B86">
        <w:rPr>
          <w:b/>
        </w:rPr>
        <w:t xml:space="preserve">О ВНЕСЕНИИ ИЗМЕНЕНИЯ В СТАТЬЮ 5 ЗАКОНА ПРИМОРСКОГО КРАЯ "ОБ ОТХОДАХ ПРОИЗВОДСТВА </w:t>
      </w:r>
    </w:p>
    <w:p w:rsidR="00EE2B86" w:rsidRDefault="00EE2B86" w:rsidP="00EE2B86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И ПОТРЕБЛЕНИЯ В ПРИМОРСКОМ </w:t>
      </w:r>
      <w:proofErr w:type="gramStart"/>
      <w:r>
        <w:rPr>
          <w:b/>
        </w:rPr>
        <w:t>КРАЕ</w:t>
      </w:r>
      <w:proofErr w:type="gramEnd"/>
      <w:r>
        <w:rPr>
          <w:b/>
        </w:rPr>
        <w:t>"</w:t>
      </w:r>
    </w:p>
    <w:p w:rsidR="00EE2B86" w:rsidRDefault="00EE2B86" w:rsidP="00EE2B86">
      <w:pPr>
        <w:pStyle w:val="a3"/>
        <w:tabs>
          <w:tab w:val="clear" w:pos="4153"/>
          <w:tab w:val="clear" w:pos="8306"/>
        </w:tabs>
      </w:pPr>
    </w:p>
    <w:p w:rsidR="00EE2B86" w:rsidRDefault="00EE2B86" w:rsidP="00EE2B86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30 марта   2016 года</w:t>
      </w:r>
    </w:p>
    <w:p w:rsidR="00EE2B86" w:rsidRDefault="00EE2B86" w:rsidP="00EE2B86">
      <w:pPr>
        <w:ind w:firstLine="720"/>
      </w:pPr>
    </w:p>
    <w:p w:rsidR="00EE2B86" w:rsidRDefault="00EE2B86" w:rsidP="00EE2B86">
      <w:pPr>
        <w:ind w:firstLine="720"/>
        <w:jc w:val="both"/>
      </w:pPr>
      <w:r>
        <w:t>СТАТЬЯ 1.</w:t>
      </w:r>
    </w:p>
    <w:p w:rsidR="00EE2B86" w:rsidRDefault="00EE2B86" w:rsidP="00EE2B86">
      <w:pPr>
        <w:ind w:firstLine="720"/>
        <w:jc w:val="both"/>
      </w:pPr>
      <w:proofErr w:type="gramStart"/>
      <w:r>
        <w:t>Внести в статью 5 Закона Приморского края от 29 июня 2009 года       № 447-КЗ "Об отходах производства и потребления в Приморском крае" (Ведомости Законодательного Собрания Приморского края, 2009, № 117,  стр. 94; 2011, № 176, стр. 27; 2012, № 8, стр. 66; 2013, № 55, стр. 58; 2014,    № 98, стр. 22;</w:t>
      </w:r>
      <w:proofErr w:type="gramEnd"/>
      <w:r>
        <w:t xml:space="preserve"> </w:t>
      </w:r>
      <w:proofErr w:type="gramStart"/>
      <w:r>
        <w:t>2015, № 120, стр. 113, № 141, стр. 65) следующее изменение:</w:t>
      </w:r>
      <w:proofErr w:type="gramEnd"/>
    </w:p>
    <w:p w:rsidR="00EE2B86" w:rsidRDefault="00EE2B86" w:rsidP="00EE2B86">
      <w:pPr>
        <w:ind w:firstLine="720"/>
        <w:jc w:val="both"/>
      </w:pPr>
      <w:r>
        <w:t xml:space="preserve">часть 3 дополнить пунктом </w:t>
      </w:r>
      <w:r w:rsidRPr="0041167B">
        <w:t>7</w:t>
      </w:r>
      <w:r w:rsidRPr="0041167B">
        <w:rPr>
          <w:vertAlign w:val="superscript"/>
        </w:rPr>
        <w:t>11</w:t>
      </w:r>
      <w:r>
        <w:t xml:space="preserve"> следующего содержания:</w:t>
      </w:r>
    </w:p>
    <w:p w:rsidR="00EE2B86" w:rsidRDefault="00EE2B86" w:rsidP="00EE2B86">
      <w:pPr>
        <w:pStyle w:val="ConsPlusNormal"/>
        <w:ind w:firstLine="709"/>
        <w:jc w:val="both"/>
      </w:pPr>
      <w:r>
        <w:t>"7</w:t>
      </w:r>
      <w:r>
        <w:rPr>
          <w:vertAlign w:val="superscript"/>
        </w:rPr>
        <w:t>11</w:t>
      </w:r>
      <w:r>
        <w:t xml:space="preserve">)утверждение методических указаний по разработке </w:t>
      </w:r>
      <w:proofErr w:type="gramStart"/>
      <w:r>
        <w:t>проектов нормативов образования отходов</w:t>
      </w:r>
      <w:proofErr w:type="gramEnd"/>
      <w:r>
        <w:t xml:space="preserve"> и лимитов на их размещение применительно к хозяйственной и (или) иной деятельности индивидуальных предпринимателей, юридических лиц (за исключением субъектов малого и среднего предпринимательства), в процессе </w:t>
      </w:r>
      <w:proofErr w:type="gramStart"/>
      <w:r>
        <w:t>которой</w:t>
      </w:r>
      <w:proofErr w:type="gramEnd"/>
      <w:r>
        <w:t xml:space="preserve"> образуются отходы на объектах, подлежащих региональному государственному экологическому надзору;".</w:t>
      </w:r>
    </w:p>
    <w:p w:rsidR="00EE2B86" w:rsidRDefault="00EE2B86" w:rsidP="00EE2B86">
      <w:pPr>
        <w:ind w:firstLine="720"/>
        <w:jc w:val="both"/>
      </w:pPr>
    </w:p>
    <w:p w:rsidR="00EE2B86" w:rsidRDefault="00EE2B86" w:rsidP="00EE2B86">
      <w:pPr>
        <w:ind w:firstLine="720"/>
        <w:jc w:val="both"/>
      </w:pPr>
      <w:r>
        <w:t>СТАТЬЯ 2.</w:t>
      </w:r>
    </w:p>
    <w:p w:rsidR="00EE2B86" w:rsidRDefault="00EE2B86" w:rsidP="00EE2B86">
      <w:pPr>
        <w:ind w:firstLine="720"/>
        <w:jc w:val="both"/>
      </w:pPr>
      <w:r>
        <w:t>Настоящий Закон вступает в силу со дня его официального опубликования.</w:t>
      </w:r>
    </w:p>
    <w:p w:rsidR="00EE2B86" w:rsidRDefault="00EE2B86" w:rsidP="00EE2B86">
      <w:pPr>
        <w:ind w:firstLine="720"/>
        <w:jc w:val="both"/>
      </w:pPr>
    </w:p>
    <w:p w:rsidR="00EE2B86" w:rsidRDefault="00EE2B86" w:rsidP="00EE2B86">
      <w:pPr>
        <w:ind w:firstLine="720"/>
        <w:jc w:val="both"/>
      </w:pPr>
    </w:p>
    <w:p w:rsidR="00EE2B86" w:rsidRDefault="00EE2B86" w:rsidP="00EE2B86">
      <w:pPr>
        <w:ind w:firstLine="720"/>
        <w:jc w:val="both"/>
      </w:pPr>
    </w:p>
    <w:p w:rsidR="00EE2B86" w:rsidRDefault="00EE2B86" w:rsidP="00EE2B86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Миклушевский</w:t>
      </w:r>
    </w:p>
    <w:p w:rsidR="00EE2B86" w:rsidRPr="00EE71B5" w:rsidRDefault="00EE2B86" w:rsidP="00EE2B86">
      <w:pPr>
        <w:ind w:firstLine="720"/>
        <w:jc w:val="both"/>
      </w:pPr>
    </w:p>
    <w:p w:rsidR="00C9263C" w:rsidRPr="00C9263C" w:rsidRDefault="00C9263C" w:rsidP="00C9263C">
      <w:bookmarkStart w:id="0" w:name="_GoBack"/>
      <w:r w:rsidRPr="00C9263C">
        <w:t>г. Владивосток</w:t>
      </w:r>
    </w:p>
    <w:p w:rsidR="00C9263C" w:rsidRPr="00C9263C" w:rsidRDefault="00C9263C" w:rsidP="00C9263C">
      <w:r w:rsidRPr="00C9263C">
        <w:t>5 апреля 2016 года</w:t>
      </w:r>
    </w:p>
    <w:p w:rsidR="00C9263C" w:rsidRPr="00C9263C" w:rsidRDefault="00C9263C" w:rsidP="00C9263C">
      <w:pPr>
        <w:tabs>
          <w:tab w:val="right" w:pos="9354"/>
        </w:tabs>
        <w:rPr>
          <w:sz w:val="24"/>
          <w:szCs w:val="24"/>
        </w:rPr>
      </w:pPr>
      <w:r w:rsidRPr="00C9263C">
        <w:rPr>
          <w:szCs w:val="24"/>
        </w:rPr>
        <w:t>№ 80</w:t>
      </w:r>
      <w:r>
        <w:rPr>
          <w:szCs w:val="24"/>
        </w:rPr>
        <w:t>4</w:t>
      </w:r>
      <w:r w:rsidRPr="00C9263C">
        <w:rPr>
          <w:szCs w:val="24"/>
        </w:rPr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61E" w:rsidRDefault="00DB561E">
      <w:r>
        <w:separator/>
      </w:r>
    </w:p>
  </w:endnote>
  <w:endnote w:type="continuationSeparator" w:id="0">
    <w:p w:rsidR="00DB561E" w:rsidRDefault="00DB5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61E" w:rsidRDefault="00DB561E">
      <w:r>
        <w:separator/>
      </w:r>
    </w:p>
  </w:footnote>
  <w:footnote w:type="continuationSeparator" w:id="0">
    <w:p w:rsidR="00DB561E" w:rsidRDefault="00DB56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2B86"/>
    <w:rsid w:val="0003291F"/>
    <w:rsid w:val="00380EE1"/>
    <w:rsid w:val="003B26E7"/>
    <w:rsid w:val="0047435B"/>
    <w:rsid w:val="005A2827"/>
    <w:rsid w:val="008E1E10"/>
    <w:rsid w:val="00AB70F9"/>
    <w:rsid w:val="00AC31EC"/>
    <w:rsid w:val="00B14397"/>
    <w:rsid w:val="00BE0544"/>
    <w:rsid w:val="00C9263C"/>
    <w:rsid w:val="00DB561E"/>
    <w:rsid w:val="00E34273"/>
    <w:rsid w:val="00E60B2A"/>
    <w:rsid w:val="00EE2B86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E2B86"/>
    <w:rPr>
      <w:sz w:val="28"/>
    </w:rPr>
  </w:style>
  <w:style w:type="paragraph" w:customStyle="1" w:styleId="ConsPlusNormal">
    <w:name w:val="ConsPlusNormal"/>
    <w:rsid w:val="00EE2B86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link w:val="a7"/>
    <w:rsid w:val="00EE2B8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E2B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3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2016-03-30T04:17:00Z</cp:lastPrinted>
  <dcterms:created xsi:type="dcterms:W3CDTF">2016-04-05T07:15:00Z</dcterms:created>
  <dcterms:modified xsi:type="dcterms:W3CDTF">2016-04-05T07:15:00Z</dcterms:modified>
</cp:coreProperties>
</file>