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08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17FA" w:rsidRDefault="008117FA" w:rsidP="008117F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8117FA" w:rsidRDefault="008117FA" w:rsidP="008117FA">
      <w:pPr>
        <w:jc w:val="center"/>
        <w:rPr>
          <w:b/>
          <w:szCs w:val="26"/>
        </w:rPr>
      </w:pPr>
      <w:r>
        <w:rPr>
          <w:b/>
          <w:szCs w:val="26"/>
        </w:rPr>
        <w:t xml:space="preserve">"О ПОРЯДКЕ ВЕДЕНИЯ ОРГАНАМИ МЕСТНОГО САМОУПРАВЛЕНИЯ ГОРОДСКИХ (СЕЛЬСКИХ) ПОСЕЛЕНИЙ И ГОРОДСКИХ ОКРУГОВ ПРИМОРСКОГО КРАЯ УЧЕТА ГРАЖДАН </w:t>
      </w:r>
    </w:p>
    <w:p w:rsidR="008117FA" w:rsidRDefault="008117FA" w:rsidP="008117FA">
      <w:pPr>
        <w:jc w:val="center"/>
        <w:rPr>
          <w:b/>
          <w:szCs w:val="26"/>
        </w:rPr>
      </w:pPr>
      <w:r>
        <w:rPr>
          <w:b/>
          <w:szCs w:val="26"/>
        </w:rPr>
        <w:t xml:space="preserve">В </w:t>
      </w:r>
      <w:proofErr w:type="gramStart"/>
      <w:r>
        <w:rPr>
          <w:b/>
          <w:szCs w:val="26"/>
        </w:rPr>
        <w:t>КАЧЕСТВЕ</w:t>
      </w:r>
      <w:proofErr w:type="gramEnd"/>
      <w:r>
        <w:rPr>
          <w:b/>
          <w:szCs w:val="26"/>
        </w:rPr>
        <w:t xml:space="preserve"> НУЖДАЮЩИХСЯ В ЖИЛЫХ ПОМЕЩЕНИЯХ, ПРЕДОСТАВЛЯЕМЫХ ПО ДОГОВОРАМ СОЦИАЛЬНОГО НАЙМА"</w:t>
      </w:r>
    </w:p>
    <w:p w:rsidR="008117FA" w:rsidRDefault="008117FA" w:rsidP="008117FA"/>
    <w:p w:rsidR="008117FA" w:rsidRDefault="008117FA" w:rsidP="008117FA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30 марта </w:t>
      </w:r>
      <w:r>
        <w:rPr>
          <w:szCs w:val="28"/>
        </w:rPr>
        <w:br/>
        <w:t>2016 года</w:t>
      </w:r>
    </w:p>
    <w:p w:rsidR="008117FA" w:rsidRDefault="008117FA" w:rsidP="008117FA">
      <w:pPr>
        <w:ind w:firstLine="709"/>
        <w:jc w:val="both"/>
        <w:rPr>
          <w:szCs w:val="28"/>
        </w:rPr>
      </w:pPr>
    </w:p>
    <w:p w:rsidR="008117FA" w:rsidRPr="00DF6CD7" w:rsidRDefault="008117FA" w:rsidP="008117FA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8117FA" w:rsidRDefault="008117FA" w:rsidP="008117FA">
      <w:pPr>
        <w:ind w:firstLine="720"/>
        <w:jc w:val="both"/>
        <w:rPr>
          <w:szCs w:val="26"/>
        </w:rPr>
      </w:pPr>
      <w:proofErr w:type="gramStart"/>
      <w:r w:rsidRPr="00CA0E03">
        <w:rPr>
          <w:szCs w:val="26"/>
        </w:rPr>
        <w:t xml:space="preserve">Внести в Закон Приморского края от 11 ноября 2005 года 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стр. 31;</w:t>
      </w:r>
      <w:proofErr w:type="gramEnd"/>
      <w:r>
        <w:rPr>
          <w:szCs w:val="26"/>
        </w:rPr>
        <w:t xml:space="preserve"> </w:t>
      </w:r>
      <w:proofErr w:type="gramStart"/>
      <w:r>
        <w:rPr>
          <w:szCs w:val="26"/>
        </w:rPr>
        <w:t xml:space="preserve">2006, № 135, стр. 13; 2010, № 157, стр. 50; 2011, </w:t>
      </w:r>
      <w:r>
        <w:rPr>
          <w:szCs w:val="26"/>
        </w:rPr>
        <w:br/>
        <w:t>№ 180, стр. 12; 2014, № 86, стр. 22) следующие изменения</w:t>
      </w:r>
      <w:r w:rsidRPr="0024100C">
        <w:rPr>
          <w:szCs w:val="26"/>
        </w:rPr>
        <w:t>:</w:t>
      </w:r>
      <w:proofErr w:type="gramEnd"/>
    </w:p>
    <w:p w:rsidR="008117FA" w:rsidRDefault="008117FA" w:rsidP="008117FA">
      <w:pPr>
        <w:ind w:firstLine="709"/>
        <w:jc w:val="both"/>
        <w:rPr>
          <w:szCs w:val="26"/>
        </w:rPr>
      </w:pPr>
      <w:r>
        <w:rPr>
          <w:szCs w:val="26"/>
        </w:rPr>
        <w:t>1)наименование Закона изложить в следующей редакции:</w:t>
      </w:r>
    </w:p>
    <w:p w:rsidR="008117FA" w:rsidRDefault="008117FA" w:rsidP="008117FA">
      <w:pPr>
        <w:ind w:firstLine="709"/>
        <w:jc w:val="both"/>
        <w:rPr>
          <w:szCs w:val="26"/>
        </w:rPr>
      </w:pPr>
      <w:r w:rsidRPr="00E92FEA">
        <w:rPr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szCs w:val="26"/>
        </w:rPr>
        <w:t>;</w:t>
      </w:r>
    </w:p>
    <w:p w:rsidR="008117FA" w:rsidRDefault="008117FA" w:rsidP="008117FA">
      <w:pPr>
        <w:ind w:firstLine="720"/>
        <w:jc w:val="both"/>
        <w:rPr>
          <w:szCs w:val="26"/>
        </w:rPr>
      </w:pPr>
      <w:r>
        <w:rPr>
          <w:szCs w:val="26"/>
        </w:rPr>
        <w:t>2)в части 1 статьи 1 слова "</w:t>
      </w:r>
      <w:r w:rsidRPr="00A6262B">
        <w:rPr>
          <w:szCs w:val="26"/>
        </w:rPr>
        <w:t>городских (сельских) поселений и городских округов</w:t>
      </w:r>
      <w:r>
        <w:rPr>
          <w:szCs w:val="26"/>
        </w:rPr>
        <w:t>" заменить словами "муниципальных районов, городских поселений и городских округов";</w:t>
      </w:r>
    </w:p>
    <w:p w:rsidR="008117FA" w:rsidRPr="00104CB6" w:rsidRDefault="008117FA" w:rsidP="008117FA">
      <w:pPr>
        <w:ind w:firstLine="720"/>
        <w:jc w:val="both"/>
        <w:rPr>
          <w:szCs w:val="26"/>
        </w:rPr>
      </w:pPr>
      <w:r>
        <w:rPr>
          <w:szCs w:val="26"/>
        </w:rPr>
        <w:t xml:space="preserve">3)в пункте 1 части 3 статьи 4 слова </w:t>
      </w:r>
      <w:r w:rsidRPr="00104CB6">
        <w:rPr>
          <w:szCs w:val="26"/>
        </w:rPr>
        <w:t>"справка из органов, осуществляющих регистрационный учет граждан по месту жительства или по месту пребывания" исключить;</w:t>
      </w:r>
    </w:p>
    <w:p w:rsidR="008117FA" w:rsidRDefault="008117FA" w:rsidP="008117FA">
      <w:pPr>
        <w:jc w:val="both"/>
        <w:rPr>
          <w:szCs w:val="26"/>
        </w:rPr>
      </w:pPr>
      <w:r>
        <w:rPr>
          <w:szCs w:val="26"/>
        </w:rPr>
        <w:tab/>
        <w:t>4)абзац второй части 2 статьи 9 дополнить словами "с обязательной ссылкой на обстоятельства, предусмотренные частью 1 настоящей статьи".</w:t>
      </w:r>
    </w:p>
    <w:p w:rsidR="008117FA" w:rsidRPr="00410991" w:rsidRDefault="008117FA" w:rsidP="008117FA">
      <w:pPr>
        <w:jc w:val="both"/>
        <w:rPr>
          <w:szCs w:val="26"/>
        </w:rPr>
      </w:pPr>
    </w:p>
    <w:p w:rsidR="008117FA" w:rsidRPr="00410991" w:rsidRDefault="008117FA" w:rsidP="008117FA">
      <w:pPr>
        <w:ind w:firstLine="708"/>
        <w:jc w:val="both"/>
        <w:rPr>
          <w:szCs w:val="26"/>
        </w:rPr>
      </w:pPr>
      <w:r w:rsidRPr="00410991">
        <w:rPr>
          <w:szCs w:val="26"/>
        </w:rPr>
        <w:t>СТАТЬЯ 2.</w:t>
      </w:r>
    </w:p>
    <w:p w:rsidR="008117FA" w:rsidRPr="00410991" w:rsidRDefault="008117FA" w:rsidP="008117FA">
      <w:pPr>
        <w:ind w:firstLine="708"/>
        <w:jc w:val="both"/>
        <w:rPr>
          <w:szCs w:val="26"/>
        </w:rPr>
      </w:pPr>
      <w:r w:rsidRPr="00410991">
        <w:rPr>
          <w:szCs w:val="26"/>
        </w:rPr>
        <w:t xml:space="preserve">Настоящий Закон вступает в силу по </w:t>
      </w:r>
      <w:proofErr w:type="gramStart"/>
      <w:r w:rsidRPr="00410991">
        <w:rPr>
          <w:szCs w:val="26"/>
        </w:rPr>
        <w:t>истечении</w:t>
      </w:r>
      <w:proofErr w:type="gramEnd"/>
      <w:r w:rsidRPr="00410991">
        <w:rPr>
          <w:szCs w:val="26"/>
        </w:rPr>
        <w:t xml:space="preserve"> 10 дней со дня его официального опубликования. </w:t>
      </w:r>
    </w:p>
    <w:p w:rsidR="008117FA" w:rsidRDefault="008117FA" w:rsidP="008117FA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8117FA" w:rsidRPr="00DF6CD7" w:rsidRDefault="008117FA" w:rsidP="008117FA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8117FA" w:rsidRPr="00DF6CD7" w:rsidRDefault="008117FA" w:rsidP="008117FA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В.В. Миклушевский</w:t>
      </w:r>
    </w:p>
    <w:p w:rsidR="008117FA" w:rsidRDefault="008117FA" w:rsidP="008117FA"/>
    <w:p w:rsidR="001E3783" w:rsidRDefault="001E3783" w:rsidP="001E3783">
      <w:bookmarkStart w:id="0" w:name="_GoBack"/>
      <w:r>
        <w:t>г. Владивосток</w:t>
      </w:r>
    </w:p>
    <w:p w:rsidR="001E3783" w:rsidRDefault="001E3783" w:rsidP="001E3783">
      <w:r>
        <w:t>5 апреля 2016 года</w:t>
      </w:r>
    </w:p>
    <w:p w:rsidR="00BE0544" w:rsidRDefault="001E3783" w:rsidP="001E3783">
      <w:r>
        <w:t>№ 79</w:t>
      </w:r>
      <w:r>
        <w:t>9</w:t>
      </w:r>
      <w:r>
        <w:t>-КЗ</w:t>
      </w:r>
      <w:bookmarkEnd w:id="0"/>
    </w:p>
    <w:p w:rsidR="008117FA" w:rsidRDefault="008117FA"/>
    <w:p w:rsidR="008117FA" w:rsidRDefault="008117FA"/>
    <w:sectPr w:rsidR="008117F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DC5" w:rsidRDefault="00904DC5">
      <w:r>
        <w:separator/>
      </w:r>
    </w:p>
  </w:endnote>
  <w:endnote w:type="continuationSeparator" w:id="0">
    <w:p w:rsidR="00904DC5" w:rsidRDefault="0090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DC5" w:rsidRDefault="00904DC5">
      <w:r>
        <w:separator/>
      </w:r>
    </w:p>
  </w:footnote>
  <w:footnote w:type="continuationSeparator" w:id="0">
    <w:p w:rsidR="00904DC5" w:rsidRDefault="00904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17FA"/>
    <w:rsid w:val="0003291F"/>
    <w:rsid w:val="001E3783"/>
    <w:rsid w:val="00380EE1"/>
    <w:rsid w:val="003B26E7"/>
    <w:rsid w:val="0047435B"/>
    <w:rsid w:val="00503862"/>
    <w:rsid w:val="005A2827"/>
    <w:rsid w:val="008117FA"/>
    <w:rsid w:val="00904DC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117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11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2016-03-30T04:35:00Z</cp:lastPrinted>
  <dcterms:created xsi:type="dcterms:W3CDTF">2016-04-05T07:01:00Z</dcterms:created>
  <dcterms:modified xsi:type="dcterms:W3CDTF">2016-04-05T07:01:00Z</dcterms:modified>
</cp:coreProperties>
</file>