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2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5F3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A5F3C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5F3C" w:rsidRPr="00DA5F3C">
              <w:rPr>
                <w:szCs w:val="28"/>
              </w:rPr>
              <w:t>2437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5F3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5F3C" w:rsidP="0094344A">
            <w:pPr>
              <w:ind w:left="-108"/>
              <w:jc w:val="both"/>
            </w:pPr>
            <w:r w:rsidRPr="00DA5F3C">
              <w:t>О проекте закона Приморского края "О внесении изменения в статью 4 Закона Приморского края "Об организации и осуществлении деятельности по опеке и попе</w:t>
            </w:r>
            <w:r>
              <w:t>-</w:t>
            </w:r>
            <w:bookmarkStart w:id="0" w:name="_GoBack"/>
            <w:bookmarkEnd w:id="0"/>
            <w:r w:rsidRPr="00DA5F3C">
              <w:t>чительству в Приморском крае"</w:t>
            </w:r>
          </w:p>
          <w:p w:rsidR="000B3FB2" w:rsidRPr="00DA5F3C" w:rsidRDefault="000B3FB2" w:rsidP="0094344A">
            <w:pPr>
              <w:ind w:left="-108"/>
              <w:jc w:val="both"/>
            </w:pPr>
          </w:p>
        </w:tc>
      </w:tr>
    </w:tbl>
    <w:p w:rsidR="00DA5F3C" w:rsidRDefault="00DA5F3C" w:rsidP="00DA5F3C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A5F3C" w:rsidRDefault="00DA5F3C" w:rsidP="00DA5F3C">
      <w:pPr>
        <w:rPr>
          <w:szCs w:val="28"/>
        </w:rPr>
      </w:pPr>
    </w:p>
    <w:p w:rsidR="00DA5F3C" w:rsidRDefault="00DA5F3C" w:rsidP="00DA5F3C">
      <w:pPr>
        <w:rPr>
          <w:szCs w:val="28"/>
        </w:rPr>
      </w:pPr>
      <w:r>
        <w:rPr>
          <w:szCs w:val="28"/>
        </w:rPr>
        <w:t>ПОСТАНОВЛЯЕТ:</w:t>
      </w:r>
    </w:p>
    <w:p w:rsidR="00DA5F3C" w:rsidRDefault="00DA5F3C" w:rsidP="00DA5F3C">
      <w:pPr>
        <w:rPr>
          <w:szCs w:val="28"/>
        </w:rPr>
      </w:pPr>
    </w:p>
    <w:p w:rsidR="00DA5F3C" w:rsidRDefault="00DA5F3C" w:rsidP="00DA5F3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C2118A">
        <w:rPr>
          <w:szCs w:val="28"/>
        </w:rPr>
        <w:t>О внесении изменени</w:t>
      </w:r>
      <w:r>
        <w:rPr>
          <w:szCs w:val="28"/>
        </w:rPr>
        <w:t>я</w:t>
      </w:r>
      <w:r w:rsidRPr="00C2118A">
        <w:rPr>
          <w:szCs w:val="28"/>
        </w:rPr>
        <w:t xml:space="preserve"> </w:t>
      </w:r>
      <w:r>
        <w:rPr>
          <w:szCs w:val="28"/>
        </w:rPr>
        <w:br/>
      </w:r>
      <w:r w:rsidRPr="00C2118A">
        <w:rPr>
          <w:szCs w:val="28"/>
        </w:rPr>
        <w:t xml:space="preserve">в </w:t>
      </w:r>
      <w:r>
        <w:rPr>
          <w:szCs w:val="28"/>
        </w:rPr>
        <w:t xml:space="preserve">статью 4 </w:t>
      </w:r>
      <w:r w:rsidRPr="00C2118A">
        <w:rPr>
          <w:szCs w:val="28"/>
        </w:rPr>
        <w:t>Закон</w:t>
      </w:r>
      <w:r>
        <w:rPr>
          <w:szCs w:val="28"/>
        </w:rPr>
        <w:t>а</w:t>
      </w:r>
      <w:r w:rsidRPr="00C2118A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C2118A">
        <w:rPr>
          <w:szCs w:val="28"/>
        </w:rPr>
        <w:t>"</w:t>
      </w:r>
      <w:r>
        <w:rPr>
          <w:szCs w:val="28"/>
        </w:rPr>
        <w:t>Об организации и осуществлении деятельности по опеке и попечительству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DA5F3C" w:rsidRDefault="00DA5F3C" w:rsidP="00DA5F3C">
      <w:pPr>
        <w:tabs>
          <w:tab w:val="left" w:pos="236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DA5F3C" w:rsidRPr="009E27DC" w:rsidRDefault="00DA5F3C" w:rsidP="00DA5F3C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14 апреля 2016 года</w:t>
      </w:r>
      <w:r w:rsidRPr="009E27DC">
        <w:rPr>
          <w:szCs w:val="28"/>
        </w:rPr>
        <w:t>.</w:t>
      </w:r>
    </w:p>
    <w:p w:rsidR="00DA5F3C" w:rsidRPr="009E27DC" w:rsidRDefault="00DA5F3C" w:rsidP="00DA5F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A5F3C" w:rsidRDefault="00DA5F3C" w:rsidP="00DA5F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DA5F3C" w:rsidRDefault="00DA5F3C" w:rsidP="00DA5F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A5F3C" w:rsidRPr="009E27DC" w:rsidRDefault="00DA5F3C" w:rsidP="00DA5F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DA5F3C" w:rsidRDefault="00DA5F3C" w:rsidP="00DA5F3C">
      <w:pPr>
        <w:ind w:firstLine="709"/>
        <w:jc w:val="both"/>
        <w:rPr>
          <w:szCs w:val="28"/>
        </w:rPr>
      </w:pPr>
    </w:p>
    <w:p w:rsidR="00DA5F3C" w:rsidRDefault="00DA5F3C" w:rsidP="00DA5F3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A5F3C" w:rsidRDefault="00DA5F3C" w:rsidP="00DA5F3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A5F3C" w:rsidRDefault="00DA5F3C" w:rsidP="00DA5F3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A5F3C" w:rsidRDefault="00DA5F3C" w:rsidP="00DA5F3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DA5F3C" w:rsidRDefault="00DA5F3C" w:rsidP="00DA5F3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67" w:rsidRDefault="00BC4667">
      <w:r>
        <w:separator/>
      </w:r>
    </w:p>
  </w:endnote>
  <w:endnote w:type="continuationSeparator" w:id="0">
    <w:p w:rsidR="00BC4667" w:rsidRDefault="00BC4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67" w:rsidRDefault="00BC4667">
      <w:r>
        <w:separator/>
      </w:r>
    </w:p>
  </w:footnote>
  <w:footnote w:type="continuationSeparator" w:id="0">
    <w:p w:rsidR="00BC4667" w:rsidRDefault="00BC4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F3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4667"/>
    <w:rsid w:val="00C20E8F"/>
    <w:rsid w:val="00CA7E54"/>
    <w:rsid w:val="00CE19DF"/>
    <w:rsid w:val="00D02716"/>
    <w:rsid w:val="00DA5F3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A5F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2016-03-30T05:01:00Z</cp:lastPrinted>
  <dcterms:created xsi:type="dcterms:W3CDTF">2016-03-30T05:00:00Z</dcterms:created>
  <dcterms:modified xsi:type="dcterms:W3CDTF">2016-03-30T05:01:00Z</dcterms:modified>
</cp:coreProperties>
</file>