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50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117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117A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117A" w:rsidRPr="0032117A">
              <w:rPr>
                <w:szCs w:val="28"/>
              </w:rPr>
              <w:t>2434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117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2117A" w:rsidRPr="00F43AA5" w:rsidRDefault="0032117A" w:rsidP="0032117A">
            <w:pPr>
              <w:ind w:left="-108"/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304F0D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304F0D">
              <w:rPr>
                <w:szCs w:val="28"/>
              </w:rPr>
              <w:t>"</w:t>
            </w:r>
            <w:r>
              <w:rPr>
                <w:szCs w:val="28"/>
              </w:rPr>
              <w:t>О комиссиях по делам несовершеннолетних и защите их прав на территории Приморского края"</w:t>
            </w:r>
          </w:p>
          <w:bookmarkEnd w:id="0"/>
          <w:bookmarkEnd w:id="1"/>
          <w:bookmarkEnd w:id="2"/>
          <w:bookmarkEnd w:id="3"/>
          <w:p w:rsidR="000B3FB2" w:rsidRPr="0032117A" w:rsidRDefault="000B3FB2" w:rsidP="0094344A">
            <w:pPr>
              <w:ind w:left="-108"/>
              <w:jc w:val="both"/>
            </w:pPr>
          </w:p>
        </w:tc>
      </w:tr>
    </w:tbl>
    <w:p w:rsidR="0032117A" w:rsidRPr="009E27DC" w:rsidRDefault="0032117A" w:rsidP="0032117A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32117A" w:rsidRPr="009E27DC" w:rsidRDefault="0032117A" w:rsidP="0032117A">
      <w:pPr>
        <w:rPr>
          <w:szCs w:val="28"/>
        </w:rPr>
      </w:pPr>
    </w:p>
    <w:p w:rsidR="0032117A" w:rsidRPr="009E27DC" w:rsidRDefault="0032117A" w:rsidP="0032117A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32117A" w:rsidRPr="009E27DC" w:rsidRDefault="0032117A" w:rsidP="0032117A">
      <w:pPr>
        <w:rPr>
          <w:szCs w:val="28"/>
        </w:rPr>
      </w:pPr>
    </w:p>
    <w:p w:rsidR="0032117A" w:rsidRPr="00304F0D" w:rsidRDefault="0032117A" w:rsidP="0032117A">
      <w:pPr>
        <w:jc w:val="both"/>
      </w:pPr>
      <w:r>
        <w:tab/>
        <w:t xml:space="preserve">1.Принять Закон Приморского края </w:t>
      </w:r>
      <w:r w:rsidRPr="00304F0D">
        <w:rPr>
          <w:szCs w:val="28"/>
        </w:rPr>
        <w:t>"</w:t>
      </w:r>
      <w:r>
        <w:rPr>
          <w:szCs w:val="28"/>
        </w:rPr>
        <w:t xml:space="preserve">О внесении изменений в Закон Приморского края </w:t>
      </w:r>
      <w:r w:rsidRPr="00304F0D">
        <w:rPr>
          <w:szCs w:val="28"/>
        </w:rPr>
        <w:t>"</w:t>
      </w:r>
      <w:r>
        <w:rPr>
          <w:szCs w:val="28"/>
        </w:rPr>
        <w:t xml:space="preserve">О комиссиях по делам несовершеннолетних и защите </w:t>
      </w:r>
      <w:r>
        <w:rPr>
          <w:szCs w:val="28"/>
        </w:rPr>
        <w:br/>
        <w:t>их прав на территории Приморского края</w:t>
      </w:r>
      <w:r w:rsidRPr="00304F0D">
        <w:rPr>
          <w:szCs w:val="28"/>
        </w:rPr>
        <w:t>"</w:t>
      </w:r>
      <w:r w:rsidRPr="00304F0D">
        <w:t>.</w:t>
      </w:r>
    </w:p>
    <w:p w:rsidR="0032117A" w:rsidRDefault="0032117A" w:rsidP="0032117A">
      <w:pPr>
        <w:jc w:val="both"/>
      </w:pPr>
    </w:p>
    <w:p w:rsidR="0032117A" w:rsidRDefault="0032117A" w:rsidP="0032117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2117A" w:rsidRDefault="0032117A" w:rsidP="0032117A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32117A" w:rsidRDefault="0032117A" w:rsidP="0032117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32117A" w:rsidRDefault="0032117A" w:rsidP="0032117A">
      <w:pPr>
        <w:jc w:val="both"/>
      </w:pPr>
      <w:bookmarkStart w:id="4" w:name="_GoBack"/>
      <w:bookmarkEnd w:id="4"/>
    </w:p>
    <w:p w:rsidR="0032117A" w:rsidRPr="009E27DC" w:rsidRDefault="0032117A" w:rsidP="003211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2117A" w:rsidRPr="009E27DC" w:rsidRDefault="0032117A" w:rsidP="003211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2117A" w:rsidRPr="009E27DC" w:rsidRDefault="0032117A" w:rsidP="003211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32117A" w:rsidRPr="009E27DC" w:rsidRDefault="0032117A" w:rsidP="003211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27B" w:rsidRDefault="005A327B">
      <w:r>
        <w:separator/>
      </w:r>
    </w:p>
  </w:endnote>
  <w:endnote w:type="continuationSeparator" w:id="0">
    <w:p w:rsidR="005A327B" w:rsidRDefault="005A3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27B" w:rsidRDefault="005A327B">
      <w:r>
        <w:separator/>
      </w:r>
    </w:p>
  </w:footnote>
  <w:footnote w:type="continuationSeparator" w:id="0">
    <w:p w:rsidR="005A327B" w:rsidRDefault="005A3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117A"/>
    <w:rsid w:val="00057575"/>
    <w:rsid w:val="000B3FB2"/>
    <w:rsid w:val="000D628E"/>
    <w:rsid w:val="000E5228"/>
    <w:rsid w:val="00123119"/>
    <w:rsid w:val="00155F7F"/>
    <w:rsid w:val="0032117A"/>
    <w:rsid w:val="003325F4"/>
    <w:rsid w:val="00392E21"/>
    <w:rsid w:val="004B69FA"/>
    <w:rsid w:val="004D1A01"/>
    <w:rsid w:val="005A327B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211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2016-03-30T04:57:00Z</cp:lastPrinted>
  <dcterms:created xsi:type="dcterms:W3CDTF">2016-03-30T04:57:00Z</dcterms:created>
  <dcterms:modified xsi:type="dcterms:W3CDTF">2016-03-30T04:57:00Z</dcterms:modified>
</cp:coreProperties>
</file>