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500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527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52781" w:rsidRPr="00752781">
              <w:rPr>
                <w:szCs w:val="28"/>
              </w:rPr>
              <w:t>2433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527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52781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проекте закона Приморского края </w:t>
            </w:r>
            <w:r w:rsidRPr="00173B40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"О комиссиях по делам </w:t>
            </w:r>
            <w:proofErr w:type="spellStart"/>
            <w:proofErr w:type="gramStart"/>
            <w:r>
              <w:rPr>
                <w:szCs w:val="28"/>
              </w:rPr>
              <w:t>несовершен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нолетних</w:t>
            </w:r>
            <w:proofErr w:type="spellEnd"/>
            <w:proofErr w:type="gramEnd"/>
            <w:r>
              <w:rPr>
                <w:szCs w:val="28"/>
              </w:rPr>
              <w:t xml:space="preserve"> и защите их прав на территории Приморского края</w:t>
            </w:r>
            <w:r w:rsidRPr="004F6B44">
              <w:rPr>
                <w:szCs w:val="28"/>
              </w:rPr>
              <w:t>"</w:t>
            </w:r>
          </w:p>
          <w:p w:rsidR="000B3FB2" w:rsidRPr="00752781" w:rsidRDefault="000B3FB2" w:rsidP="0094344A">
            <w:pPr>
              <w:ind w:left="-108"/>
              <w:jc w:val="both"/>
            </w:pPr>
          </w:p>
        </w:tc>
      </w:tr>
    </w:tbl>
    <w:p w:rsidR="00752781" w:rsidRPr="009E27DC" w:rsidRDefault="00752781" w:rsidP="00752781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752781" w:rsidRPr="009E27DC" w:rsidRDefault="00752781" w:rsidP="00752781">
      <w:pPr>
        <w:rPr>
          <w:szCs w:val="28"/>
        </w:rPr>
      </w:pPr>
    </w:p>
    <w:p w:rsidR="00752781" w:rsidRPr="009E27DC" w:rsidRDefault="00752781" w:rsidP="00752781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752781" w:rsidRPr="009E27DC" w:rsidRDefault="00752781" w:rsidP="00752781">
      <w:pPr>
        <w:rPr>
          <w:szCs w:val="28"/>
        </w:rPr>
      </w:pPr>
    </w:p>
    <w:p w:rsidR="00752781" w:rsidRDefault="00752781" w:rsidP="00752781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"О комиссиях по делам несовершеннолетних </w:t>
      </w:r>
      <w:r>
        <w:rPr>
          <w:szCs w:val="28"/>
        </w:rPr>
        <w:br/>
        <w:t>и защите их прав на территории Приморского края</w:t>
      </w:r>
      <w:r w:rsidRPr="004F6B44">
        <w:rPr>
          <w:szCs w:val="28"/>
        </w:rPr>
        <w:t>"</w:t>
      </w:r>
      <w:r>
        <w:rPr>
          <w:szCs w:val="28"/>
        </w:rPr>
        <w:t xml:space="preserve"> </w:t>
      </w:r>
      <w:r>
        <w:t>во втором чтении.</w:t>
      </w:r>
    </w:p>
    <w:p w:rsidR="00752781" w:rsidRDefault="00752781" w:rsidP="00752781">
      <w:pPr>
        <w:jc w:val="both"/>
      </w:pPr>
    </w:p>
    <w:p w:rsidR="00752781" w:rsidRDefault="00752781" w:rsidP="00752781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752781" w:rsidRDefault="00752781" w:rsidP="00752781">
      <w:pPr>
        <w:jc w:val="both"/>
      </w:pPr>
    </w:p>
    <w:p w:rsidR="00752781" w:rsidRDefault="00752781" w:rsidP="00752781">
      <w:pPr>
        <w:jc w:val="both"/>
      </w:pPr>
      <w:r>
        <w:tab/>
        <w:t>3.Настоящее постановление вступает в силу со дня его принятия.</w:t>
      </w:r>
    </w:p>
    <w:p w:rsidR="00752781" w:rsidRDefault="00752781" w:rsidP="00752781">
      <w:pPr>
        <w:jc w:val="both"/>
      </w:pPr>
      <w:bookmarkStart w:id="0" w:name="_GoBack"/>
      <w:bookmarkEnd w:id="0"/>
    </w:p>
    <w:p w:rsidR="00752781" w:rsidRPr="009E27DC" w:rsidRDefault="00752781" w:rsidP="0075278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52781" w:rsidRPr="009E27DC" w:rsidRDefault="00752781" w:rsidP="0075278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52781" w:rsidRPr="009E27DC" w:rsidRDefault="00752781" w:rsidP="0075278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752781" w:rsidRPr="009E27DC" w:rsidRDefault="00752781" w:rsidP="0075278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752781" w:rsidRPr="009E27DC" w:rsidRDefault="00752781" w:rsidP="00752781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AB0" w:rsidRDefault="00E05AB0">
      <w:r>
        <w:separator/>
      </w:r>
    </w:p>
  </w:endnote>
  <w:endnote w:type="continuationSeparator" w:id="0">
    <w:p w:rsidR="00E05AB0" w:rsidRDefault="00E0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AB0" w:rsidRDefault="00E05AB0">
      <w:r>
        <w:separator/>
      </w:r>
    </w:p>
  </w:footnote>
  <w:footnote w:type="continuationSeparator" w:id="0">
    <w:p w:rsidR="00E05AB0" w:rsidRDefault="00E05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278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278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5AB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2016-03-30T04:56:00Z</cp:lastPrinted>
  <dcterms:created xsi:type="dcterms:W3CDTF">2016-03-30T04:55:00Z</dcterms:created>
  <dcterms:modified xsi:type="dcterms:W3CDTF">2016-03-30T04:56:00Z</dcterms:modified>
</cp:coreProperties>
</file>