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1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4F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4F1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4F18" w:rsidRPr="00854F18">
              <w:rPr>
                <w:szCs w:val="28"/>
              </w:rPr>
              <w:t>2431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4F18" w:rsidP="0094344A">
            <w:pPr>
              <w:ind w:left="-108"/>
              <w:jc w:val="both"/>
            </w:pPr>
            <w:r w:rsidRPr="00854F18">
              <w:t xml:space="preserve">О ходатайствах Законодательного Собрания Приморского края в Государственную Думу </w:t>
            </w:r>
            <w:proofErr w:type="spellStart"/>
            <w:r w:rsidRPr="00854F18">
              <w:t>Федераль</w:t>
            </w:r>
            <w:r>
              <w:t>-</w:t>
            </w:r>
            <w:r w:rsidRPr="00854F18">
              <w:t>ного</w:t>
            </w:r>
            <w:proofErr w:type="spellEnd"/>
            <w:r w:rsidRPr="00854F18">
              <w:t xml:space="preserve"> Собрания </w:t>
            </w:r>
            <w:proofErr w:type="gramStart"/>
            <w:r w:rsidRPr="00854F18">
              <w:t>Российской</w:t>
            </w:r>
            <w:proofErr w:type="gramEnd"/>
            <w:r w:rsidRPr="00854F18">
              <w:t xml:space="preserve"> Феде</w:t>
            </w:r>
            <w:r>
              <w:t>-</w:t>
            </w:r>
            <w:r w:rsidRPr="00854F18">
              <w:t>рации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54F18" w:rsidRPr="00854F18" w:rsidRDefault="00854F18" w:rsidP="00854F18">
      <w:pPr>
        <w:ind w:firstLine="709"/>
      </w:pPr>
      <w:bookmarkStart w:id="0" w:name="_GoBack"/>
      <w:bookmarkEnd w:id="0"/>
      <w:r w:rsidRPr="00854F18">
        <w:t>Законодательное Собрание Приморского края</w:t>
      </w:r>
    </w:p>
    <w:p w:rsidR="00854F18" w:rsidRPr="00854F18" w:rsidRDefault="00854F18" w:rsidP="00854F18"/>
    <w:p w:rsidR="00854F18" w:rsidRPr="00854F18" w:rsidRDefault="00854F18" w:rsidP="00854F18">
      <w:r w:rsidRPr="00854F18">
        <w:t>ПОСТАНОВЛЯЕТ:</w:t>
      </w:r>
    </w:p>
    <w:p w:rsidR="00854F18" w:rsidRPr="00854F18" w:rsidRDefault="00854F18" w:rsidP="00854F18"/>
    <w:p w:rsidR="00854F18" w:rsidRPr="00854F18" w:rsidRDefault="00854F18" w:rsidP="00854F18">
      <w:pPr>
        <w:ind w:right="-2" w:firstLine="720"/>
        <w:jc w:val="both"/>
      </w:pPr>
      <w:r w:rsidRPr="00854F18">
        <w:t xml:space="preserve">1.Ходатайствовать о награждении Почетной грамотой Государственной Думы Федерального Собрания Российской Федерации </w:t>
      </w:r>
      <w:proofErr w:type="spellStart"/>
      <w:r w:rsidRPr="00854F18">
        <w:t>Бочарова</w:t>
      </w:r>
      <w:proofErr w:type="spellEnd"/>
      <w:r w:rsidRPr="00854F18">
        <w:t xml:space="preserve"> Евгения Валентиновича и Денисенко Юрия Петровича.</w:t>
      </w:r>
    </w:p>
    <w:p w:rsidR="00854F18" w:rsidRPr="00854F18" w:rsidRDefault="00854F18" w:rsidP="00854F18">
      <w:pPr>
        <w:ind w:right="-144"/>
        <w:jc w:val="both"/>
      </w:pPr>
    </w:p>
    <w:p w:rsidR="00854F18" w:rsidRPr="00854F18" w:rsidRDefault="00854F18" w:rsidP="00854F18">
      <w:pPr>
        <w:ind w:right="-2"/>
        <w:jc w:val="both"/>
      </w:pPr>
      <w:r w:rsidRPr="00854F18">
        <w:tab/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854F18" w:rsidRPr="00854F18" w:rsidRDefault="00854F18" w:rsidP="00854F18">
      <w:pPr>
        <w:ind w:right="-2"/>
        <w:jc w:val="both"/>
      </w:pPr>
    </w:p>
    <w:p w:rsidR="00854F18" w:rsidRPr="00854F18" w:rsidRDefault="00854F18" w:rsidP="00854F18">
      <w:pPr>
        <w:ind w:right="-144"/>
        <w:jc w:val="both"/>
      </w:pPr>
      <w:r w:rsidRPr="00854F18">
        <w:tab/>
        <w:t>3.Настоящее постановление вступает в силу со дня его принятия.</w:t>
      </w:r>
    </w:p>
    <w:p w:rsidR="00854F18" w:rsidRPr="00854F18" w:rsidRDefault="00854F18" w:rsidP="00854F18">
      <w:pPr>
        <w:jc w:val="both"/>
      </w:pPr>
    </w:p>
    <w:p w:rsidR="00854F18" w:rsidRPr="00854F18" w:rsidRDefault="00854F18" w:rsidP="00854F18">
      <w:pPr>
        <w:jc w:val="both"/>
      </w:pPr>
    </w:p>
    <w:p w:rsidR="00854F18" w:rsidRPr="00854F18" w:rsidRDefault="00854F18" w:rsidP="00854F18">
      <w:pPr>
        <w:jc w:val="both"/>
      </w:pPr>
    </w:p>
    <w:p w:rsidR="00854F18" w:rsidRPr="00854F18" w:rsidRDefault="00854F18" w:rsidP="00854F18">
      <w:pPr>
        <w:jc w:val="both"/>
      </w:pPr>
      <w:r w:rsidRPr="00854F18">
        <w:t>Председатель</w:t>
      </w:r>
    </w:p>
    <w:p w:rsidR="00854F18" w:rsidRPr="00854F18" w:rsidRDefault="00854F18" w:rsidP="00854F18">
      <w:pPr>
        <w:jc w:val="both"/>
      </w:pPr>
      <w:r w:rsidRPr="00854F18">
        <w:t xml:space="preserve">Законодательного Собрания </w:t>
      </w:r>
      <w:r w:rsidRPr="00854F18">
        <w:tab/>
      </w:r>
      <w:r w:rsidRPr="00854F18">
        <w:tab/>
      </w:r>
      <w:r w:rsidRPr="00854F18">
        <w:tab/>
      </w:r>
      <w:r w:rsidRPr="00854F18">
        <w:tab/>
      </w:r>
      <w:r w:rsidRPr="00854F18">
        <w:tab/>
      </w:r>
      <w:r w:rsidRPr="00854F18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0D1" w:rsidRDefault="007E70D1">
      <w:r>
        <w:separator/>
      </w:r>
    </w:p>
  </w:endnote>
  <w:endnote w:type="continuationSeparator" w:id="0">
    <w:p w:rsidR="007E70D1" w:rsidRDefault="007E7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0D1" w:rsidRDefault="007E70D1">
      <w:r>
        <w:separator/>
      </w:r>
    </w:p>
  </w:footnote>
  <w:footnote w:type="continuationSeparator" w:id="0">
    <w:p w:rsidR="007E70D1" w:rsidRDefault="007E7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4F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70D1"/>
    <w:rsid w:val="00835A0E"/>
    <w:rsid w:val="00854F1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2016-03-30T06:41:00Z</cp:lastPrinted>
  <dcterms:created xsi:type="dcterms:W3CDTF">2016-03-30T06:40:00Z</dcterms:created>
  <dcterms:modified xsi:type="dcterms:W3CDTF">2016-03-30T06:41:00Z</dcterms:modified>
</cp:coreProperties>
</file>