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300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70F5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70F51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70F51" w:rsidRPr="00B70F51">
              <w:rPr>
                <w:szCs w:val="28"/>
              </w:rPr>
              <w:t>2426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70F5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70F51" w:rsidP="0094344A">
            <w:pPr>
              <w:ind w:left="-108"/>
              <w:jc w:val="both"/>
            </w:pPr>
            <w:r w:rsidRPr="00B70F51">
              <w:t xml:space="preserve">О проекте закона Приморского края "О распределении разрешений на добычу охотничьих ресурсов между физическими лицами, осуществляющими охоту в </w:t>
            </w:r>
            <w:proofErr w:type="gramStart"/>
            <w:r w:rsidRPr="00B70F51">
              <w:t>обще</w:t>
            </w:r>
            <w:r>
              <w:t>-</w:t>
            </w:r>
            <w:r w:rsidRPr="00B70F51">
              <w:t>доступных</w:t>
            </w:r>
            <w:proofErr w:type="gramEnd"/>
            <w:r w:rsidRPr="00B70F51">
              <w:t xml:space="preserve"> охотничьих угодьях Приморского края"</w:t>
            </w:r>
          </w:p>
          <w:p w:rsidR="000B3FB2" w:rsidRPr="00B70F51" w:rsidRDefault="000B3FB2" w:rsidP="0094344A">
            <w:pPr>
              <w:ind w:left="-108"/>
              <w:jc w:val="both"/>
            </w:pPr>
          </w:p>
        </w:tc>
      </w:tr>
    </w:tbl>
    <w:p w:rsidR="00B70F51" w:rsidRDefault="00B70F51" w:rsidP="00B70F51">
      <w:pPr>
        <w:ind w:firstLine="709"/>
      </w:pPr>
      <w:r>
        <w:t>Законодательное Собрание Приморского края</w:t>
      </w:r>
    </w:p>
    <w:p w:rsidR="00B70F51" w:rsidRDefault="00B70F51" w:rsidP="00B70F51"/>
    <w:p w:rsidR="00B70F51" w:rsidRDefault="00B70F51" w:rsidP="00B70F51">
      <w:r>
        <w:t>ПОСТАНОВЛЯЕТ:</w:t>
      </w:r>
    </w:p>
    <w:p w:rsidR="00B70F51" w:rsidRDefault="00B70F51" w:rsidP="00B70F51"/>
    <w:p w:rsidR="00B70F51" w:rsidRDefault="00B70F51" w:rsidP="00B70F51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"</w:t>
      </w:r>
      <w:r>
        <w:rPr>
          <w:szCs w:val="28"/>
        </w:rPr>
        <w:t>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>
        <w:t xml:space="preserve"> в первом чтении.</w:t>
      </w:r>
    </w:p>
    <w:p w:rsidR="00B70F51" w:rsidRDefault="00B70F51" w:rsidP="00B70F51"/>
    <w:p w:rsidR="00B70F51" w:rsidRDefault="00B70F51" w:rsidP="00B70F51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15 апреля 2016 года.</w:t>
      </w:r>
    </w:p>
    <w:p w:rsidR="00B70F51" w:rsidRDefault="00B70F51" w:rsidP="00B70F51">
      <w:pPr>
        <w:ind w:firstLine="709"/>
      </w:pPr>
    </w:p>
    <w:p w:rsidR="00B70F51" w:rsidRDefault="00B70F51" w:rsidP="00B70F51">
      <w:pPr>
        <w:ind w:firstLine="709"/>
        <w:jc w:val="both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70F51" w:rsidRDefault="00B70F51" w:rsidP="00B70F51">
      <w:pPr>
        <w:jc w:val="both"/>
      </w:pPr>
    </w:p>
    <w:p w:rsidR="00B70F51" w:rsidRDefault="00B70F51" w:rsidP="00B70F51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B70F51" w:rsidRDefault="00B70F51" w:rsidP="00B70F51">
      <w:bookmarkStart w:id="0" w:name="_GoBack"/>
      <w:bookmarkEnd w:id="0"/>
    </w:p>
    <w:p w:rsidR="00B70F51" w:rsidRDefault="00B70F51" w:rsidP="00B70F51"/>
    <w:p w:rsidR="00B70F51" w:rsidRDefault="00B70F51" w:rsidP="00B70F51"/>
    <w:p w:rsidR="00B70F51" w:rsidRDefault="00B70F51" w:rsidP="00B70F51">
      <w:r>
        <w:t>Председатель</w:t>
      </w:r>
    </w:p>
    <w:p w:rsidR="00B70F51" w:rsidRDefault="00B70F51" w:rsidP="00B70F51"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259" w:rsidRDefault="00151259">
      <w:r>
        <w:separator/>
      </w:r>
    </w:p>
  </w:endnote>
  <w:endnote w:type="continuationSeparator" w:id="0">
    <w:p w:rsidR="00151259" w:rsidRDefault="00151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259" w:rsidRDefault="00151259">
      <w:r>
        <w:separator/>
      </w:r>
    </w:p>
  </w:footnote>
  <w:footnote w:type="continuationSeparator" w:id="0">
    <w:p w:rsidR="00151259" w:rsidRDefault="001512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70F51"/>
    <w:rsid w:val="00057575"/>
    <w:rsid w:val="000B3FB2"/>
    <w:rsid w:val="000D628E"/>
    <w:rsid w:val="000E5228"/>
    <w:rsid w:val="00123119"/>
    <w:rsid w:val="0015125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70F51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2016-03-30T04:23:00Z</cp:lastPrinted>
  <dcterms:created xsi:type="dcterms:W3CDTF">2016-03-30T04:22:00Z</dcterms:created>
  <dcterms:modified xsi:type="dcterms:W3CDTF">2016-03-30T04:24:00Z</dcterms:modified>
</cp:coreProperties>
</file>